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2B" w:rsidRPr="00AC70AD" w:rsidRDefault="002C2B2B" w:rsidP="00324E7E">
      <w:pPr>
        <w:pStyle w:val="Normal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2C2B2B" w:rsidRDefault="002C2B2B" w:rsidP="00324E7E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2C2B2B" w:rsidRDefault="002C2B2B" w:rsidP="00324E7E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2C2B2B" w:rsidRPr="00B670E5" w:rsidRDefault="002C2B2B" w:rsidP="00324E7E">
      <w:pPr>
        <w:pStyle w:val="Heading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B670E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2C2B2B" w:rsidRPr="00B670E5" w:rsidRDefault="002C2B2B" w:rsidP="00324E7E">
      <w:pPr>
        <w:rPr>
          <w:sz w:val="22"/>
          <w:szCs w:val="22"/>
          <w:lang w:val="en-US"/>
        </w:rPr>
      </w:pPr>
      <w:r w:rsidRPr="00B670E5">
        <w:rPr>
          <w:sz w:val="22"/>
          <w:szCs w:val="22"/>
          <w:lang w:val="en-US"/>
        </w:rPr>
        <w:t>REGON**):.............................................</w:t>
      </w:r>
      <w:r w:rsidRPr="00B670E5">
        <w:rPr>
          <w:sz w:val="22"/>
          <w:szCs w:val="22"/>
          <w:lang w:val="en-US"/>
        </w:rPr>
        <w:tab/>
      </w:r>
      <w:r w:rsidRPr="00B670E5">
        <w:rPr>
          <w:sz w:val="22"/>
          <w:szCs w:val="22"/>
          <w:lang w:val="en-US"/>
        </w:rPr>
        <w:tab/>
      </w:r>
      <w:r w:rsidRPr="00B670E5">
        <w:rPr>
          <w:sz w:val="22"/>
          <w:szCs w:val="22"/>
          <w:lang w:val="en-US"/>
        </w:rPr>
        <w:tab/>
        <w:t xml:space="preserve">            </w:t>
      </w:r>
    </w:p>
    <w:p w:rsidR="002C2B2B" w:rsidRDefault="002C2B2B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2C2B2B" w:rsidRDefault="002C2B2B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2C2B2B" w:rsidRDefault="002C2B2B" w:rsidP="00324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2C2B2B" w:rsidRDefault="002C2B2B" w:rsidP="00324E7E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2C2B2B" w:rsidRDefault="002C2B2B" w:rsidP="00324E7E">
      <w:pPr>
        <w:pStyle w:val="Heading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2C2B2B" w:rsidRPr="0007720D" w:rsidRDefault="002C2B2B" w:rsidP="00324E7E">
      <w:r>
        <w:t> </w:t>
      </w:r>
    </w:p>
    <w:p w:rsidR="002C2B2B" w:rsidRPr="00073E34" w:rsidRDefault="002C2B2B" w:rsidP="00324E7E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RIG.271.29</w:t>
      </w:r>
      <w:r w:rsidRPr="00073E34">
        <w:rPr>
          <w:b w:val="0"/>
          <w:sz w:val="24"/>
          <w:szCs w:val="24"/>
        </w:rPr>
        <w:t>.2018-1</w:t>
      </w:r>
      <w:r w:rsidRPr="00073E34">
        <w:rPr>
          <w:rFonts w:ascii="Arial" w:hAnsi="Arial" w:cs="Arial"/>
          <w:b w:val="0"/>
          <w:sz w:val="24"/>
          <w:szCs w:val="24"/>
        </w:rPr>
        <w:tab/>
      </w:r>
    </w:p>
    <w:p w:rsidR="002C2B2B" w:rsidRPr="0007720D" w:rsidRDefault="002C2B2B" w:rsidP="00324E7E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2C2B2B" w:rsidRPr="0007720D" w:rsidRDefault="002C2B2B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2C2B2B" w:rsidRPr="0007720D" w:rsidRDefault="002C2B2B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2C2B2B" w:rsidRPr="0007720D" w:rsidRDefault="002C2B2B" w:rsidP="00324E7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2C2B2B" w:rsidRDefault="002C2B2B" w:rsidP="00324E7E">
      <w:pPr>
        <w:pStyle w:val="Heading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C2B2B" w:rsidRPr="006D06CE" w:rsidRDefault="002C2B2B" w:rsidP="00324E7E"/>
    <w:p w:rsidR="002C2B2B" w:rsidRDefault="002C2B2B" w:rsidP="00324E7E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</w:t>
      </w:r>
      <w:r w:rsidRPr="00A6322E">
        <w:rPr>
          <w:sz w:val="22"/>
          <w:szCs w:val="22"/>
        </w:rPr>
        <w:t>dnia ………….</w:t>
      </w:r>
      <w:r w:rsidRPr="006D06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6D06CE">
        <w:rPr>
          <w:sz w:val="22"/>
          <w:szCs w:val="22"/>
        </w:rPr>
        <w:t xml:space="preserve">prowadzone w oparciu o art. 4 pkt. 8 </w:t>
      </w:r>
      <w:r>
        <w:rPr>
          <w:sz w:val="22"/>
          <w:szCs w:val="22"/>
        </w:rPr>
        <w:br/>
      </w:r>
      <w:r w:rsidRPr="006D06CE">
        <w:rPr>
          <w:sz w:val="22"/>
          <w:szCs w:val="22"/>
        </w:rPr>
        <w:t>Ustawy z dnia 29 stycznia 2004 r.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2C2B2B" w:rsidRPr="006D06CE" w:rsidRDefault="002C2B2B" w:rsidP="00324E7E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2C2B2B" w:rsidRPr="00A6322E" w:rsidRDefault="002C2B2B" w:rsidP="00735686">
      <w:pPr>
        <w:pStyle w:val="ListParagraph"/>
        <w:widowControl/>
        <w:autoSpaceDE/>
        <w:autoSpaceDN/>
        <w:adjustRightInd/>
        <w:spacing w:after="150" w:line="360" w:lineRule="auto"/>
        <w:ind w:left="420"/>
        <w:jc w:val="center"/>
        <w:rPr>
          <w:b/>
          <w:sz w:val="22"/>
          <w:szCs w:val="22"/>
        </w:rPr>
      </w:pPr>
      <w:r w:rsidRPr="00A6322E">
        <w:rPr>
          <w:b/>
          <w:sz w:val="22"/>
          <w:szCs w:val="22"/>
          <w:shd w:val="clear" w:color="auto" w:fill="FFFFFF"/>
        </w:rPr>
        <w:t>„Odbudowa drogi gminnej w m. Stare Bogaczowice  nr geod. 518  0+0</w:t>
      </w:r>
      <w:r>
        <w:rPr>
          <w:b/>
          <w:sz w:val="22"/>
          <w:szCs w:val="22"/>
          <w:shd w:val="clear" w:color="auto" w:fill="FFFFFF"/>
        </w:rPr>
        <w:t>38</w:t>
      </w:r>
      <w:r w:rsidRPr="00A6322E">
        <w:rPr>
          <w:b/>
          <w:sz w:val="22"/>
          <w:szCs w:val="22"/>
          <w:shd w:val="clear" w:color="auto" w:fill="FFFFFF"/>
        </w:rPr>
        <w:t xml:space="preserve"> do 0+1</w:t>
      </w:r>
      <w:r>
        <w:rPr>
          <w:b/>
          <w:sz w:val="22"/>
          <w:szCs w:val="22"/>
          <w:shd w:val="clear" w:color="auto" w:fill="FFFFFF"/>
        </w:rPr>
        <w:t>38</w:t>
      </w:r>
      <w:r w:rsidRPr="00A6322E">
        <w:rPr>
          <w:b/>
          <w:sz w:val="22"/>
          <w:szCs w:val="22"/>
          <w:shd w:val="clear" w:color="auto" w:fill="FFFFFF"/>
        </w:rPr>
        <w:t xml:space="preserve"> wraz </w:t>
      </w:r>
      <w:r>
        <w:rPr>
          <w:b/>
          <w:sz w:val="22"/>
          <w:szCs w:val="22"/>
          <w:shd w:val="clear" w:color="auto" w:fill="FFFFFF"/>
        </w:rPr>
        <w:br/>
      </w:r>
      <w:r w:rsidRPr="00A6322E">
        <w:rPr>
          <w:b/>
          <w:sz w:val="22"/>
          <w:szCs w:val="22"/>
          <w:shd w:val="clear" w:color="auto" w:fill="FFFFFF"/>
        </w:rPr>
        <w:t>z odwodnieniem [intensywne opady atmosferyczne i powódź  2013 r.]”</w:t>
      </w:r>
    </w:p>
    <w:p w:rsidR="002C2B2B" w:rsidRPr="00324E7E" w:rsidRDefault="002C2B2B" w:rsidP="00324E7E">
      <w:pPr>
        <w:pStyle w:val="BodyText"/>
        <w:numPr>
          <w:ilvl w:val="0"/>
          <w:numId w:val="3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2C2B2B" w:rsidRPr="00324E7E" w:rsidRDefault="002C2B2B" w:rsidP="00324E7E">
      <w:pPr>
        <w:pStyle w:val="BodyText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324E7E">
      <w:pPr>
        <w:pStyle w:val="BodyText"/>
        <w:tabs>
          <w:tab w:val="num" w:pos="420"/>
        </w:tabs>
        <w:ind w:left="846" w:hanging="420"/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2C2B2B" w:rsidRPr="00324E7E" w:rsidRDefault="002C2B2B" w:rsidP="00324E7E">
      <w:pPr>
        <w:pStyle w:val="BodyText"/>
        <w:numPr>
          <w:ilvl w:val="0"/>
          <w:numId w:val="3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2C2B2B" w:rsidRPr="00324E7E" w:rsidRDefault="002C2B2B" w:rsidP="00324E7E">
      <w:pPr>
        <w:pStyle w:val="BodyText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NIP: ..........................................................</w:t>
      </w: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Numer telefonu .................................................,  Numer teleksu /fax ..................................................</w:t>
      </w: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324E7E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2C2B2B" w:rsidRPr="00324E7E" w:rsidRDefault="002C2B2B" w:rsidP="00324E7E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</w:p>
    <w:p w:rsidR="002C2B2B" w:rsidRPr="00324E7E" w:rsidRDefault="002C2B2B" w:rsidP="009074C1">
      <w:pPr>
        <w:pStyle w:val="BodyText"/>
        <w:numPr>
          <w:ilvl w:val="0"/>
          <w:numId w:val="2"/>
        </w:numPr>
        <w:tabs>
          <w:tab w:val="clear" w:pos="720"/>
          <w:tab w:val="num" w:pos="374"/>
        </w:tabs>
        <w:ind w:left="374" w:hanging="374"/>
        <w:rPr>
          <w:rFonts w:ascii="Times New Roman" w:hAnsi="Times New Roman"/>
          <w:b w:val="0"/>
          <w:sz w:val="24"/>
          <w:szCs w:val="24"/>
        </w:rPr>
      </w:pPr>
      <w:r w:rsidRPr="00324E7E">
        <w:rPr>
          <w:rFonts w:ascii="Times New Roman" w:hAnsi="Times New Roman"/>
          <w:b w:val="0"/>
          <w:sz w:val="24"/>
          <w:szCs w:val="24"/>
        </w:rPr>
        <w:t>Osoba/y upoważniona/e do reprezentowania Wykonawcy – zawarcia umowy, zgodnie z dokumentami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324E7E">
        <w:rPr>
          <w:rFonts w:ascii="Times New Roman" w:hAnsi="Times New Roman"/>
          <w:b w:val="0"/>
          <w:sz w:val="24"/>
          <w:szCs w:val="24"/>
        </w:rPr>
        <w:t xml:space="preserve">rejestrowymi </w:t>
      </w:r>
      <w:r>
        <w:rPr>
          <w:rFonts w:ascii="Times New Roman" w:hAnsi="Times New Roman"/>
          <w:b w:val="0"/>
          <w:sz w:val="24"/>
          <w:szCs w:val="24"/>
        </w:rPr>
        <w:t>firm</w:t>
      </w:r>
      <w:r w:rsidRPr="00324E7E">
        <w:rPr>
          <w:rFonts w:ascii="Times New Roman" w:hAnsi="Times New Roman"/>
          <w:b w:val="0"/>
          <w:sz w:val="24"/>
          <w:szCs w:val="24"/>
        </w:rPr>
        <w:t>y:…………………………………………………………</w:t>
      </w:r>
    </w:p>
    <w:p w:rsidR="002C2B2B" w:rsidRPr="005A15FA" w:rsidRDefault="002C2B2B" w:rsidP="00324E7E">
      <w:pPr>
        <w:pStyle w:val="BodyText"/>
        <w:numPr>
          <w:ilvl w:val="0"/>
          <w:numId w:val="2"/>
        </w:numPr>
        <w:tabs>
          <w:tab w:val="clear" w:pos="720"/>
          <w:tab w:val="left" w:pos="284"/>
        </w:tabs>
        <w:spacing w:line="360" w:lineRule="auto"/>
        <w:ind w:left="142" w:hanging="142"/>
        <w:rPr>
          <w:rFonts w:ascii="Times New Roman" w:hAnsi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/>
          <w:b w:val="0"/>
          <w:color w:val="auto"/>
          <w:sz w:val="24"/>
          <w:szCs w:val="24"/>
        </w:rPr>
        <w:t xml:space="preserve">Składamy ofertę na wykonanie przedmiotu zamówienia w zakresie określonym w zapytaniu cenowym. </w:t>
      </w:r>
    </w:p>
    <w:p w:rsidR="002C2B2B" w:rsidRDefault="002C2B2B" w:rsidP="00324E7E">
      <w:pPr>
        <w:pStyle w:val="BodyText"/>
        <w:ind w:right="23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/>
          <w:b w:val="0"/>
          <w:color w:val="auto"/>
          <w:sz w:val="24"/>
          <w:szCs w:val="24"/>
        </w:rPr>
        <w:t>:</w:t>
      </w:r>
    </w:p>
    <w:p w:rsidR="002C2B2B" w:rsidRDefault="002C2B2B" w:rsidP="00324E7E">
      <w:pPr>
        <w:pStyle w:val="BodyText"/>
        <w:ind w:right="23"/>
        <w:jc w:val="both"/>
        <w:rPr>
          <w:rFonts w:ascii="Times New Roman" w:hAnsi="Times New Roman"/>
          <w:b w:val="0"/>
          <w:sz w:val="24"/>
          <w:szCs w:val="24"/>
        </w:rPr>
      </w:pPr>
      <w:r w:rsidRPr="006D06CE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C2B2B" w:rsidRPr="006D06CE" w:rsidRDefault="002C2B2B" w:rsidP="00324E7E">
      <w:pPr>
        <w:pStyle w:val="BodyText"/>
        <w:ind w:right="23"/>
        <w:jc w:val="both"/>
        <w:rPr>
          <w:rFonts w:ascii="Times New Roman" w:hAnsi="Times New Roman"/>
          <w:b w:val="0"/>
          <w:sz w:val="24"/>
          <w:szCs w:val="24"/>
        </w:rPr>
      </w:pPr>
      <w:r w:rsidRPr="006D06CE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2C2B2B" w:rsidRPr="006D06CE" w:rsidRDefault="002C2B2B" w:rsidP="00324E7E">
      <w:pPr>
        <w:pStyle w:val="BodyText"/>
        <w:ind w:right="23"/>
        <w:jc w:val="both"/>
        <w:rPr>
          <w:color w:val="auto"/>
          <w:sz w:val="24"/>
          <w:szCs w:val="24"/>
        </w:rPr>
      </w:pPr>
    </w:p>
    <w:p w:rsidR="002C2B2B" w:rsidRDefault="002C2B2B" w:rsidP="00324E7E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2C2B2B" w:rsidRPr="006D06CE" w:rsidRDefault="002C2B2B" w:rsidP="00324E7E">
      <w:pPr>
        <w:rPr>
          <w:sz w:val="22"/>
          <w:szCs w:val="22"/>
        </w:rPr>
      </w:pPr>
    </w:p>
    <w:p w:rsidR="002C2B2B" w:rsidRDefault="002C2B2B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2C2B2B" w:rsidRDefault="002C2B2B" w:rsidP="00324E7E">
      <w:pPr>
        <w:jc w:val="both"/>
        <w:rPr>
          <w:sz w:val="22"/>
          <w:szCs w:val="22"/>
        </w:rPr>
      </w:pPr>
    </w:p>
    <w:p w:rsidR="002C2B2B" w:rsidRDefault="002C2B2B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2C2B2B" w:rsidRDefault="002C2B2B" w:rsidP="00324E7E">
      <w:pPr>
        <w:jc w:val="both"/>
        <w:rPr>
          <w:sz w:val="22"/>
          <w:szCs w:val="22"/>
        </w:rPr>
      </w:pPr>
    </w:p>
    <w:p w:rsidR="002C2B2B" w:rsidRDefault="002C2B2B" w:rsidP="00324E7E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2C2B2B" w:rsidRPr="00A6322E" w:rsidRDefault="002C2B2B" w:rsidP="00F145A7">
      <w:pPr>
        <w:pStyle w:val="Standard"/>
        <w:spacing w:before="120" w:after="120"/>
        <w:jc w:val="both"/>
        <w:rPr>
          <w:b/>
          <w:i/>
          <w:sz w:val="22"/>
          <w:szCs w:val="22"/>
          <w:u w:val="single"/>
        </w:rPr>
      </w:pPr>
      <w:r w:rsidRPr="00A6322E">
        <w:rPr>
          <w:b/>
          <w:i/>
          <w:sz w:val="22"/>
          <w:szCs w:val="22"/>
          <w:u w:val="single"/>
        </w:rPr>
        <w:t xml:space="preserve">UWAGA: </w:t>
      </w:r>
    </w:p>
    <w:p w:rsidR="002C2B2B" w:rsidRPr="00A6322E" w:rsidRDefault="002C2B2B" w:rsidP="00F145A7">
      <w:pPr>
        <w:pStyle w:val="Standard"/>
        <w:spacing w:before="120" w:after="120"/>
        <w:jc w:val="both"/>
        <w:rPr>
          <w:b/>
          <w:bCs/>
          <w:i/>
          <w:sz w:val="22"/>
          <w:szCs w:val="22"/>
        </w:rPr>
      </w:pPr>
      <w:r w:rsidRPr="00A6322E">
        <w:rPr>
          <w:b/>
          <w:bCs/>
          <w:i/>
          <w:sz w:val="22"/>
          <w:szCs w:val="22"/>
        </w:rPr>
        <w:t xml:space="preserve">Zamawiający wymaga dołączenia do oferty kosztorysu ofertowego, ze względu na wymagania programu na podstawie którego Zmawiający będzie rozliczał dotację na to zadanie. </w:t>
      </w:r>
    </w:p>
    <w:p w:rsidR="002C2B2B" w:rsidRPr="00A6322E" w:rsidRDefault="002C2B2B" w:rsidP="00F145A7">
      <w:pPr>
        <w:pStyle w:val="Standard"/>
        <w:spacing w:before="120" w:after="120"/>
        <w:jc w:val="both"/>
        <w:rPr>
          <w:b/>
          <w:bCs/>
          <w:i/>
          <w:sz w:val="22"/>
          <w:szCs w:val="22"/>
        </w:rPr>
      </w:pPr>
      <w:r w:rsidRPr="00A6322E">
        <w:rPr>
          <w:b/>
          <w:bCs/>
          <w:i/>
          <w:sz w:val="22"/>
          <w:szCs w:val="22"/>
        </w:rPr>
        <w:t>W kosztorysie ofertowym wymaga się  wycenienie wszystkich pozycji przedmiarowych zawartych w przedmiarze robót  opracowanym przez Zamawiającego  z podaniem ceny jednostkowej netto, kwoty podatku Vat, ceny jednostkowej brutto, dla każdej pozycji kosztorysowej.</w:t>
      </w:r>
    </w:p>
    <w:p w:rsidR="002C2B2B" w:rsidRPr="009074C1" w:rsidRDefault="002C2B2B" w:rsidP="00F145A7">
      <w:pPr>
        <w:pStyle w:val="Standard"/>
        <w:spacing w:before="120" w:after="120"/>
        <w:jc w:val="both"/>
        <w:rPr>
          <w:b/>
          <w:bCs/>
          <w:i/>
          <w:szCs w:val="28"/>
          <w:u w:val="single"/>
        </w:rPr>
      </w:pPr>
      <w:r w:rsidRPr="009074C1">
        <w:rPr>
          <w:b/>
          <w:bCs/>
          <w:i/>
          <w:szCs w:val="28"/>
          <w:u w:val="single"/>
        </w:rPr>
        <w:t>Kosztorys ofertowy należy wykonać wg  poniższego szablonu:</w:t>
      </w:r>
    </w:p>
    <w:tbl>
      <w:tblPr>
        <w:tblStyle w:val="TableGrid"/>
        <w:tblW w:w="0" w:type="auto"/>
        <w:tblInd w:w="108" w:type="dxa"/>
        <w:tblLook w:val="01E0"/>
      </w:tblPr>
      <w:tblGrid>
        <w:gridCol w:w="3576"/>
        <w:gridCol w:w="1842"/>
        <w:gridCol w:w="1843"/>
        <w:gridCol w:w="1843"/>
      </w:tblGrid>
      <w:tr w:rsidR="002C2B2B" w:rsidRPr="00A6322E" w:rsidTr="00D42FF8">
        <w:tc>
          <w:tcPr>
            <w:tcW w:w="3576" w:type="dxa"/>
            <w:tcBorders>
              <w:right w:val="single" w:sz="12" w:space="0" w:color="auto"/>
            </w:tcBorders>
          </w:tcPr>
          <w:p w:rsidR="002C2B2B" w:rsidRPr="00A6322E" w:rsidRDefault="002C2B2B" w:rsidP="00D42FF8">
            <w:pPr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LP</w:t>
            </w:r>
            <w:r w:rsidRPr="00A6322E">
              <w:rPr>
                <w:rFonts w:eastAsia="Calibri"/>
                <w:i/>
              </w:rPr>
              <w:t xml:space="preserve">, </w:t>
            </w:r>
            <w:r>
              <w:rPr>
                <w:rFonts w:eastAsia="Calibri"/>
                <w:i/>
              </w:rPr>
              <w:t xml:space="preserve">wyszczególnienie, </w:t>
            </w:r>
            <w:r w:rsidRPr="00A6322E">
              <w:rPr>
                <w:rFonts w:eastAsia="Calibri"/>
                <w:i/>
              </w:rPr>
              <w:t>, ilość jednostek,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2B2B" w:rsidRPr="00A6322E" w:rsidRDefault="002C2B2B" w:rsidP="00D42FF8">
            <w:pPr>
              <w:rPr>
                <w:rFonts w:eastAsia="Calibri"/>
                <w:i/>
              </w:rPr>
            </w:pPr>
            <w:r w:rsidRPr="00A6322E">
              <w:rPr>
                <w:rFonts w:eastAsia="Calibri"/>
                <w:i/>
              </w:rPr>
              <w:t>cena jednostkowa netto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2B2B" w:rsidRPr="00A6322E" w:rsidRDefault="002C2B2B" w:rsidP="00D42FF8">
            <w:pPr>
              <w:rPr>
                <w:rFonts w:eastAsia="Calibri"/>
                <w:i/>
              </w:rPr>
            </w:pPr>
            <w:r w:rsidRPr="00A6322E">
              <w:rPr>
                <w:rFonts w:eastAsia="Calibri"/>
                <w:i/>
              </w:rPr>
              <w:t>kwota podatku VAT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2B2B" w:rsidRPr="00A6322E" w:rsidRDefault="002C2B2B" w:rsidP="00D42FF8">
            <w:pPr>
              <w:rPr>
                <w:rFonts w:eastAsia="Calibri"/>
                <w:i/>
              </w:rPr>
            </w:pPr>
            <w:r w:rsidRPr="00A6322E">
              <w:rPr>
                <w:rFonts w:eastAsia="Calibri"/>
                <w:i/>
              </w:rPr>
              <w:t>cena jednostkowa brutto</w:t>
            </w:r>
          </w:p>
        </w:tc>
      </w:tr>
    </w:tbl>
    <w:p w:rsidR="002C2B2B" w:rsidRDefault="002C2B2B" w:rsidP="00F145A7">
      <w:pPr>
        <w:pStyle w:val="Standard"/>
        <w:spacing w:before="120" w:after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4. </w:t>
      </w:r>
      <w:r>
        <w:rPr>
          <w:sz w:val="22"/>
          <w:szCs w:val="22"/>
        </w:rPr>
        <w:t>W całkowitej cenie ofertowej obejmującej całość zamówienia mają być zawarte wszelkie koszty i składniki związane z zamówieniem, które można było przewidzieć w terminie opracowywania oferty do czasu jej złożenia. Ewentualne upusty proponowane przez Wykonawcę mają być wliczone w cenę ofertową.</w:t>
      </w:r>
    </w:p>
    <w:p w:rsidR="002C2B2B" w:rsidRPr="00F145A7" w:rsidRDefault="002C2B2B" w:rsidP="00324E7E">
      <w:pPr>
        <w:pStyle w:val="BodyTex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 xml:space="preserve">Przedmiot zamówienia wykonamy w terminie </w:t>
      </w:r>
      <w:r w:rsidRPr="00F145A7">
        <w:rPr>
          <w:rFonts w:ascii="Times New Roman" w:hAnsi="Times New Roman"/>
          <w:b w:val="0"/>
          <w:color w:val="auto"/>
          <w:sz w:val="24"/>
          <w:szCs w:val="24"/>
        </w:rPr>
        <w:t xml:space="preserve">do </w:t>
      </w:r>
      <w:r w:rsidRPr="00F145A7">
        <w:rPr>
          <w:rFonts w:ascii="Times New Roman" w:hAnsi="Times New Roman"/>
          <w:color w:val="auto"/>
          <w:sz w:val="24"/>
          <w:szCs w:val="24"/>
        </w:rPr>
        <w:t>20.11.2018 r.</w:t>
      </w:r>
    </w:p>
    <w:p w:rsidR="002C2B2B" w:rsidRPr="00324E7E" w:rsidRDefault="002C2B2B" w:rsidP="00B670E5">
      <w:pPr>
        <w:pStyle w:val="BodyText"/>
        <w:numPr>
          <w:ilvl w:val="0"/>
          <w:numId w:val="2"/>
        </w:numPr>
        <w:ind w:hanging="720"/>
        <w:jc w:val="both"/>
        <w:rPr>
          <w:rFonts w:ascii="Times New Roman" w:hAnsi="Times New Roman"/>
          <w:b w:val="0"/>
          <w:bCs/>
          <w:color w:val="auto"/>
          <w:sz w:val="24"/>
          <w:szCs w:val="24"/>
        </w:rPr>
      </w:pPr>
      <w:r w:rsidRPr="005A15FA">
        <w:rPr>
          <w:rFonts w:ascii="Times New Roman" w:hAnsi="Times New Roman"/>
          <w:b w:val="0"/>
          <w:color w:val="auto"/>
          <w:sz w:val="24"/>
          <w:szCs w:val="24"/>
        </w:rPr>
        <w:t xml:space="preserve">Oświadczamy, że </w:t>
      </w:r>
      <w:r>
        <w:rPr>
          <w:rFonts w:ascii="Times New Roman" w:hAnsi="Times New Roman"/>
          <w:b w:val="0"/>
          <w:color w:val="auto"/>
          <w:sz w:val="24"/>
          <w:szCs w:val="24"/>
        </w:rPr>
        <w:t>wynagrodzenie określone w pkt. 4</w:t>
      </w:r>
      <w:r w:rsidRPr="005A15FA">
        <w:rPr>
          <w:rFonts w:ascii="Times New Roman" w:hAnsi="Times New Roman"/>
          <w:b w:val="0"/>
          <w:color w:val="auto"/>
          <w:sz w:val="24"/>
          <w:szCs w:val="24"/>
        </w:rPr>
        <w:t xml:space="preserve"> obejmuje wszystkie koszty związane z realizacją przedmiotu zamówienia.</w:t>
      </w:r>
    </w:p>
    <w:p w:rsidR="002C2B2B" w:rsidRDefault="002C2B2B" w:rsidP="00B670E5">
      <w:pPr>
        <w:pStyle w:val="BodyText"/>
        <w:numPr>
          <w:ilvl w:val="0"/>
          <w:numId w:val="2"/>
        </w:numPr>
        <w:ind w:hanging="720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  <w:r w:rsidRPr="0010455B">
        <w:rPr>
          <w:rFonts w:ascii="Times New Roman" w:hAnsi="Times New Roman"/>
          <w:b w:val="0"/>
          <w:color w:val="auto"/>
          <w:sz w:val="24"/>
          <w:szCs w:val="24"/>
        </w:rPr>
        <w:t>Oświadczamy, iż uważamy się za związanych niniejszą ofertą przed okres 30 dni licząc</w:t>
      </w:r>
      <w:r w:rsidRPr="0010455B">
        <w:rPr>
          <w:rFonts w:ascii="Times New Roman" w:hAnsi="Times New Roman"/>
          <w:b w:val="0"/>
          <w:color w:val="auto"/>
          <w:sz w:val="24"/>
          <w:szCs w:val="24"/>
        </w:rPr>
        <w:br/>
        <w:t>od daty wyznaczonej na składanie ofert.</w:t>
      </w:r>
    </w:p>
    <w:p w:rsidR="002C2B2B" w:rsidRPr="00AE2853" w:rsidRDefault="002C2B2B" w:rsidP="00B670E5">
      <w:pPr>
        <w:pStyle w:val="BodyText"/>
        <w:numPr>
          <w:ilvl w:val="0"/>
          <w:numId w:val="2"/>
        </w:numPr>
        <w:ind w:hanging="720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  <w:r w:rsidRPr="00AE2853">
        <w:rPr>
          <w:rFonts w:ascii="Times New Roman" w:hAnsi="Times New Roman"/>
          <w:b w:val="0"/>
          <w:color w:val="auto"/>
          <w:sz w:val="24"/>
          <w:szCs w:val="24"/>
        </w:rPr>
        <w:t>Oświadczamy, że zapoznaliśmy się z postanowieniami zawartymi w projekcie umowy</w:t>
      </w:r>
      <w:r w:rsidRPr="00AE2853">
        <w:rPr>
          <w:rFonts w:ascii="Times New Roman" w:hAnsi="Times New Roman"/>
          <w:b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2C2B2B" w:rsidRPr="00AE2B9C" w:rsidRDefault="002C2B2B" w:rsidP="00AE2B9C">
      <w:pPr>
        <w:pStyle w:val="BodyTex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  <w:r w:rsidRPr="00073E34">
        <w:rPr>
          <w:rFonts w:ascii="Times New Roman" w:hAnsi="Times New Roman"/>
          <w:b w:val="0"/>
          <w:color w:val="auto"/>
          <w:sz w:val="24"/>
          <w:szCs w:val="24"/>
        </w:rPr>
        <w:t>Na wykonany przedmiot zamówienia udzielamy 36 miesięcznej gwarancji jakości.</w:t>
      </w:r>
    </w:p>
    <w:p w:rsidR="002C2B2B" w:rsidRPr="00AE2B9C" w:rsidRDefault="002C2B2B" w:rsidP="00B670E5">
      <w:pPr>
        <w:pStyle w:val="BodyText"/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hanging="720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  <w:r>
        <w:rPr>
          <w:rFonts w:ascii="Times New Roman" w:hAnsi="Times New Roman"/>
          <w:b w:val="0"/>
          <w:sz w:val="22"/>
          <w:szCs w:val="22"/>
        </w:rPr>
        <w:t xml:space="preserve">     </w:t>
      </w:r>
      <w:r w:rsidRPr="00AE2B9C">
        <w:rPr>
          <w:rFonts w:ascii="Times New Roman" w:hAnsi="Times New Roman"/>
          <w:b w:val="0"/>
          <w:sz w:val="22"/>
          <w:szCs w:val="22"/>
        </w:rPr>
        <w:t>Oświadczam, że wypełniłem obowiązki informacyjne przewidziane w art. 13 lub art. 14 RODO</w:t>
      </w:r>
      <w:r w:rsidRPr="00AE2B9C">
        <w:rPr>
          <w:rFonts w:ascii="Times New Roman" w:hAnsi="Times New Roman"/>
          <w:b w:val="0"/>
          <w:sz w:val="22"/>
          <w:szCs w:val="22"/>
          <w:vertAlign w:val="superscript"/>
        </w:rPr>
        <w:t>1)</w:t>
      </w:r>
      <w:r w:rsidRPr="00AE2B9C">
        <w:rPr>
          <w:rFonts w:ascii="Times New Roman" w:hAnsi="Times New Roman"/>
          <w:b w:val="0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C2B2B" w:rsidRPr="00AE2B9C" w:rsidRDefault="002C2B2B" w:rsidP="00AE2B9C">
      <w:pPr>
        <w:pStyle w:val="BodyText"/>
        <w:tabs>
          <w:tab w:val="left" w:pos="426"/>
        </w:tabs>
        <w:spacing w:line="276" w:lineRule="auto"/>
        <w:ind w:left="284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</w:p>
    <w:p w:rsidR="002C2B2B" w:rsidRPr="00AE2B9C" w:rsidRDefault="002C2B2B" w:rsidP="00AE2B9C">
      <w:pPr>
        <w:pStyle w:val="ListParagraph"/>
        <w:tabs>
          <w:tab w:val="num" w:pos="426"/>
        </w:tabs>
        <w:spacing w:line="276" w:lineRule="auto"/>
        <w:ind w:left="284" w:hanging="284"/>
        <w:jc w:val="both"/>
        <w:rPr>
          <w:color w:val="000000"/>
        </w:rPr>
      </w:pPr>
      <w:r w:rsidRPr="00AE2B9C">
        <w:rPr>
          <w:color w:val="00000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C2B2B" w:rsidRPr="00AE2B9C" w:rsidRDefault="002C2B2B" w:rsidP="00AE2B9C">
      <w:pPr>
        <w:pStyle w:val="ListParagraph"/>
        <w:tabs>
          <w:tab w:val="num" w:pos="426"/>
        </w:tabs>
        <w:spacing w:line="276" w:lineRule="auto"/>
        <w:ind w:left="284" w:hanging="284"/>
        <w:jc w:val="both"/>
        <w:rPr>
          <w:color w:val="000000"/>
        </w:rPr>
      </w:pPr>
    </w:p>
    <w:p w:rsidR="002C2B2B" w:rsidRPr="00AE2B9C" w:rsidRDefault="002C2B2B" w:rsidP="00AE2B9C">
      <w:pPr>
        <w:pStyle w:val="FootnoteText"/>
        <w:tabs>
          <w:tab w:val="num" w:pos="426"/>
        </w:tabs>
        <w:spacing w:line="276" w:lineRule="auto"/>
        <w:ind w:left="284" w:hanging="284"/>
        <w:jc w:val="both"/>
        <w:rPr>
          <w:rFonts w:ascii="Times New Roman" w:hAnsi="Times New Roman"/>
        </w:rPr>
      </w:pPr>
      <w:r w:rsidRPr="00AE2B9C">
        <w:rPr>
          <w:rStyle w:val="FootnoteReference"/>
          <w:rFonts w:ascii="Times New Roman" w:hAnsi="Times New Roman"/>
        </w:rPr>
        <w:footnoteRef/>
      </w:r>
      <w:r w:rsidRPr="00AE2B9C">
        <w:rPr>
          <w:rFonts w:ascii="Times New Roman" w:hAnsi="Times New Roman"/>
          <w:vertAlign w:val="superscript"/>
        </w:rPr>
        <w:t>)</w:t>
      </w:r>
      <w:r w:rsidRPr="00AE2B9C">
        <w:rPr>
          <w:rFonts w:ascii="Times New Roman" w:hAnsi="Times New Roman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B2B" w:rsidRPr="00073E34" w:rsidRDefault="002C2B2B" w:rsidP="00AE2B9C">
      <w:pPr>
        <w:pStyle w:val="BodyText"/>
        <w:tabs>
          <w:tab w:val="num" w:pos="426"/>
        </w:tabs>
        <w:spacing w:line="276" w:lineRule="auto"/>
        <w:ind w:left="284" w:hanging="284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</w:p>
    <w:p w:rsidR="002C2B2B" w:rsidRPr="00F05582" w:rsidRDefault="002C2B2B" w:rsidP="00324E7E">
      <w:pPr>
        <w:pStyle w:val="BodyText"/>
        <w:jc w:val="both"/>
        <w:rPr>
          <w:rFonts w:ascii="Times New Roman" w:hAnsi="Times New Roman"/>
          <w:b w:val="0"/>
          <w:bCs/>
          <w:color w:val="auto"/>
          <w:sz w:val="24"/>
          <w:szCs w:val="24"/>
          <w:u w:val="single"/>
        </w:rPr>
      </w:pPr>
    </w:p>
    <w:p w:rsidR="002C2B2B" w:rsidRPr="0010455B" w:rsidRDefault="002C2B2B" w:rsidP="00324E7E">
      <w:pPr>
        <w:pStyle w:val="BodyText"/>
        <w:rPr>
          <w:rFonts w:ascii="Times New Roman" w:hAnsi="Times New Roman"/>
          <w:b w:val="0"/>
          <w:bCs/>
          <w:color w:val="auto"/>
          <w:sz w:val="24"/>
          <w:szCs w:val="24"/>
        </w:rPr>
      </w:pPr>
    </w:p>
    <w:p w:rsidR="002C2B2B" w:rsidRDefault="002C2B2B" w:rsidP="00324E7E">
      <w:pPr>
        <w:rPr>
          <w:sz w:val="22"/>
          <w:szCs w:val="22"/>
        </w:rPr>
      </w:pPr>
    </w:p>
    <w:p w:rsidR="002C2B2B" w:rsidRDefault="002C2B2B" w:rsidP="00324E7E">
      <w:pPr>
        <w:rPr>
          <w:sz w:val="22"/>
          <w:szCs w:val="22"/>
        </w:rPr>
      </w:pPr>
    </w:p>
    <w:p w:rsidR="002C2B2B" w:rsidRDefault="002C2B2B" w:rsidP="00324E7E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2C2B2B" w:rsidRDefault="002C2B2B" w:rsidP="00324E7E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2C2B2B" w:rsidRDefault="002C2B2B" w:rsidP="00324E7E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2C2B2B" w:rsidRDefault="002C2B2B"/>
    <w:sectPr w:rsidR="002C2B2B" w:rsidSect="009074C1"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E8AA590"/>
    <w:lvl w:ilvl="0" w:tplc="0DEECD3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B3BCC"/>
    <w:multiLevelType w:val="hybridMultilevel"/>
    <w:tmpl w:val="B8CE2E3E"/>
    <w:lvl w:ilvl="0" w:tplc="4F76F4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E7E"/>
    <w:rsid w:val="0001072B"/>
    <w:rsid w:val="000300C6"/>
    <w:rsid w:val="00073E34"/>
    <w:rsid w:val="0007720D"/>
    <w:rsid w:val="0008528E"/>
    <w:rsid w:val="0010455B"/>
    <w:rsid w:val="0014293D"/>
    <w:rsid w:val="00256133"/>
    <w:rsid w:val="00280209"/>
    <w:rsid w:val="002C2B2B"/>
    <w:rsid w:val="00324E7E"/>
    <w:rsid w:val="005A15FA"/>
    <w:rsid w:val="00650244"/>
    <w:rsid w:val="006C6024"/>
    <w:rsid w:val="006D06CE"/>
    <w:rsid w:val="00735686"/>
    <w:rsid w:val="008C1CF4"/>
    <w:rsid w:val="008F5EC1"/>
    <w:rsid w:val="009074C1"/>
    <w:rsid w:val="00954376"/>
    <w:rsid w:val="00971F9D"/>
    <w:rsid w:val="00A6322E"/>
    <w:rsid w:val="00AC70AD"/>
    <w:rsid w:val="00AE2853"/>
    <w:rsid w:val="00AE2B9C"/>
    <w:rsid w:val="00B670E5"/>
    <w:rsid w:val="00B73302"/>
    <w:rsid w:val="00BE7E8F"/>
    <w:rsid w:val="00C334E3"/>
    <w:rsid w:val="00CB1B3F"/>
    <w:rsid w:val="00D42FF8"/>
    <w:rsid w:val="00DA1AD0"/>
    <w:rsid w:val="00DB58AA"/>
    <w:rsid w:val="00DC1D35"/>
    <w:rsid w:val="00E343EA"/>
    <w:rsid w:val="00F05582"/>
    <w:rsid w:val="00F145A7"/>
    <w:rsid w:val="00F55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E7E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24E7E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24E7E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24E7E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24E7E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324E7E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24E7E"/>
    <w:rPr>
      <w:rFonts w:ascii="Arial" w:hAnsi="Arial"/>
      <w:b/>
      <w:color w:val="000000"/>
      <w:lang w:eastAsia="pl-PL"/>
    </w:rPr>
  </w:style>
  <w:style w:type="paragraph" w:styleId="BodyText">
    <w:name w:val="Body Text"/>
    <w:basedOn w:val="Normal"/>
    <w:link w:val="BodyTextChar2"/>
    <w:uiPriority w:val="99"/>
    <w:rsid w:val="00324E7E"/>
    <w:pPr>
      <w:widowControl/>
      <w:autoSpaceDE/>
      <w:autoSpaceDN/>
      <w:adjustRightInd/>
    </w:pPr>
    <w:rPr>
      <w:rFonts w:ascii="Arial" w:eastAsia="Calibri" w:hAnsi="Arial"/>
      <w:b/>
      <w:color w:val="00000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eastAsia="Times New Roman" w:cs="Times New Roman"/>
      <w:sz w:val="20"/>
      <w:szCs w:val="20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324E7E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"/>
    <w:uiPriority w:val="99"/>
    <w:rsid w:val="00324E7E"/>
    <w:pPr>
      <w:widowControl/>
    </w:pPr>
    <w:rPr>
      <w:b/>
      <w:bCs/>
    </w:rPr>
  </w:style>
  <w:style w:type="paragraph" w:styleId="ListParagraph">
    <w:name w:val="List Paragraph"/>
    <w:basedOn w:val="Normal"/>
    <w:uiPriority w:val="99"/>
    <w:qFormat/>
    <w:rsid w:val="00324E7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AE2B9C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E2B9C"/>
    <w:rPr>
      <w:rFonts w:ascii="Calibri" w:hAnsi="Calibri" w:cs="Times New Roman"/>
      <w:color w:val="auto"/>
    </w:rPr>
  </w:style>
  <w:style w:type="character" w:styleId="FootnoteReference">
    <w:name w:val="footnote reference"/>
    <w:basedOn w:val="DefaultParagraphFont"/>
    <w:uiPriority w:val="99"/>
    <w:semiHidden/>
    <w:rsid w:val="00AE2B9C"/>
    <w:rPr>
      <w:rFonts w:cs="Times New Roman"/>
      <w:vertAlign w:val="superscript"/>
    </w:rPr>
  </w:style>
  <w:style w:type="paragraph" w:customStyle="1" w:styleId="Standard">
    <w:name w:val="Standard"/>
    <w:uiPriority w:val="99"/>
    <w:rsid w:val="00F145A7"/>
    <w:pPr>
      <w:suppressAutoHyphens/>
      <w:textAlignment w:val="baseline"/>
    </w:pPr>
    <w:rPr>
      <w:kern w:val="1"/>
      <w:sz w:val="28"/>
      <w:szCs w:val="20"/>
      <w:lang w:eastAsia="hi-IN" w:bidi="hi-IN"/>
    </w:rPr>
  </w:style>
  <w:style w:type="table" w:styleId="TableGrid">
    <w:name w:val="Table Grid"/>
    <w:basedOn w:val="TableNormal"/>
    <w:uiPriority w:val="99"/>
    <w:locked/>
    <w:rsid w:val="00F145A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074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AC8"/>
    <w:rPr>
      <w:rFonts w:eastAsia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711</Words>
  <Characters>4267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6</cp:revision>
  <cp:lastPrinted>2018-10-08T11:17:00Z</cp:lastPrinted>
  <dcterms:created xsi:type="dcterms:W3CDTF">2018-08-16T11:11:00Z</dcterms:created>
  <dcterms:modified xsi:type="dcterms:W3CDTF">2018-10-08T11:23:00Z</dcterms:modified>
</cp:coreProperties>
</file>