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925" w:rsidRPr="00746625" w:rsidRDefault="00D21925" w:rsidP="0029096A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1925" w:rsidRDefault="00D21925" w:rsidP="00B2071A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RIG.271.29.2018-1</w:t>
      </w:r>
      <w:r w:rsidRPr="00746625">
        <w:rPr>
          <w:b w:val="0"/>
          <w:sz w:val="24"/>
          <w:szCs w:val="24"/>
        </w:rPr>
        <w:t xml:space="preserve">       </w:t>
      </w:r>
    </w:p>
    <w:p w:rsidR="00D21925" w:rsidRPr="00746625" w:rsidRDefault="00D21925" w:rsidP="0029096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21925" w:rsidRPr="00746625" w:rsidRDefault="00D21925" w:rsidP="002909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21925" w:rsidRPr="00746625" w:rsidRDefault="00D21925" w:rsidP="0029096A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21925" w:rsidRPr="00746625" w:rsidRDefault="00D21925" w:rsidP="0029096A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21925" w:rsidRPr="00746625" w:rsidRDefault="00D21925" w:rsidP="0029096A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21925" w:rsidRDefault="00D21925" w:rsidP="0029096A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21925" w:rsidRPr="00746625" w:rsidRDefault="00D21925" w:rsidP="0029096A">
      <w:pPr>
        <w:pStyle w:val="WW-Tekstpodstawowy3"/>
        <w:ind w:firstLine="1440"/>
        <w:rPr>
          <w:sz w:val="24"/>
          <w:szCs w:val="24"/>
        </w:rPr>
      </w:pPr>
    </w:p>
    <w:p w:rsidR="00D21925" w:rsidRDefault="00D21925" w:rsidP="002F772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F7720">
        <w:rPr>
          <w:rFonts w:ascii="Times New Roman" w:hAnsi="Times New Roman" w:cs="Times New Roman"/>
          <w:sz w:val="24"/>
          <w:szCs w:val="24"/>
          <w:shd w:val="clear" w:color="auto" w:fill="FFFFFF"/>
        </w:rPr>
        <w:t>„Odbudowa drogi gm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innej w m. Stare Bogaczowice </w:t>
      </w:r>
      <w:r w:rsidRPr="002F77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nr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geod. 518  0+038 do 0+138 wraz z odwodnieniem [</w:t>
      </w:r>
      <w:r w:rsidRPr="002F7720">
        <w:rPr>
          <w:rFonts w:ascii="Times New Roman" w:hAnsi="Times New Roman" w:cs="Times New Roman"/>
          <w:sz w:val="24"/>
          <w:szCs w:val="24"/>
          <w:shd w:val="clear" w:color="auto" w:fill="FFFFFF"/>
        </w:rPr>
        <w:t>intensywne opady atmo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sferyczne  </w:t>
      </w:r>
      <w:r w:rsidRPr="002F7720">
        <w:rPr>
          <w:rFonts w:ascii="Times New Roman" w:hAnsi="Times New Roman" w:cs="Times New Roman"/>
          <w:sz w:val="24"/>
          <w:szCs w:val="24"/>
          <w:shd w:val="clear" w:color="auto" w:fill="FFFFFF"/>
        </w:rPr>
        <w:t>i powódź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czerwiec  2013 r.]</w:t>
      </w:r>
      <w:r w:rsidRPr="002F7720">
        <w:rPr>
          <w:rFonts w:ascii="Times New Roman" w:hAnsi="Times New Roman" w:cs="Times New Roman"/>
          <w:sz w:val="24"/>
          <w:szCs w:val="24"/>
          <w:shd w:val="clear" w:color="auto" w:fill="FFFFFF"/>
        </w:rPr>
        <w:t>”;</w:t>
      </w:r>
    </w:p>
    <w:p w:rsidR="00D21925" w:rsidRPr="00746625" w:rsidRDefault="00D21925" w:rsidP="002F772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D21925" w:rsidRPr="00746625" w:rsidRDefault="00D21925" w:rsidP="00290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21925" w:rsidRPr="00746625" w:rsidRDefault="00D21925" w:rsidP="00290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21925" w:rsidRDefault="00D21925" w:rsidP="00290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21925" w:rsidRPr="00746625" w:rsidRDefault="00D21925" w:rsidP="00290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21925" w:rsidRPr="00746625" w:rsidRDefault="00D21925" w:rsidP="0029096A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21925" w:rsidRPr="00746625" w:rsidRDefault="00D21925" w:rsidP="0029096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21925" w:rsidRPr="00746625" w:rsidRDefault="00D21925" w:rsidP="0029096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21925" w:rsidRPr="00746625" w:rsidRDefault="00D21925" w:rsidP="0029096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21925" w:rsidRDefault="00D21925" w:rsidP="0029096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D21925" w:rsidRDefault="00D21925" w:rsidP="0029096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D21925" w:rsidRDefault="00D21925" w:rsidP="0029096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D21925" w:rsidRDefault="00D21925" w:rsidP="0029096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D21925" w:rsidRPr="003827F0" w:rsidRDefault="00D21925" w:rsidP="0029096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D21925" w:rsidRDefault="00D21925" w:rsidP="0029096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21925" w:rsidRDefault="00D21925" w:rsidP="0029096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21925" w:rsidRDefault="00D21925" w:rsidP="0029096A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D21925" w:rsidRPr="003827F0" w:rsidRDefault="00D21925" w:rsidP="0029096A">
      <w:pPr>
        <w:pStyle w:val="ListParagraph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21925" w:rsidRDefault="00D21925"/>
    <w:sectPr w:rsidR="00D21925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096A"/>
    <w:rsid w:val="0001072B"/>
    <w:rsid w:val="000B17E4"/>
    <w:rsid w:val="000D5F63"/>
    <w:rsid w:val="0029096A"/>
    <w:rsid w:val="002F7720"/>
    <w:rsid w:val="003827F0"/>
    <w:rsid w:val="003C7DE9"/>
    <w:rsid w:val="00513D71"/>
    <w:rsid w:val="0069141D"/>
    <w:rsid w:val="00746625"/>
    <w:rsid w:val="00810EA5"/>
    <w:rsid w:val="00961150"/>
    <w:rsid w:val="00AD1FA9"/>
    <w:rsid w:val="00B2071A"/>
    <w:rsid w:val="00B37F04"/>
    <w:rsid w:val="00B65DB5"/>
    <w:rsid w:val="00B73302"/>
    <w:rsid w:val="00BB12DE"/>
    <w:rsid w:val="00CB1B3F"/>
    <w:rsid w:val="00CC122E"/>
    <w:rsid w:val="00D21925"/>
    <w:rsid w:val="00DC5FC9"/>
    <w:rsid w:val="00E10B2B"/>
    <w:rsid w:val="00E94C8E"/>
    <w:rsid w:val="00F9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96A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9096A"/>
    <w:pPr>
      <w:ind w:left="720"/>
      <w:contextualSpacing/>
    </w:pPr>
  </w:style>
  <w:style w:type="paragraph" w:customStyle="1" w:styleId="WW-Tekstpodstawowy3">
    <w:name w:val="WW-Tekst podstawowy 3"/>
    <w:basedOn w:val="Normal"/>
    <w:uiPriority w:val="99"/>
    <w:rsid w:val="0029096A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185</Words>
  <Characters>1116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Leszek</cp:lastModifiedBy>
  <cp:revision>5</cp:revision>
  <dcterms:created xsi:type="dcterms:W3CDTF">2018-08-16T11:13:00Z</dcterms:created>
  <dcterms:modified xsi:type="dcterms:W3CDTF">2018-10-08T11:03:00Z</dcterms:modified>
</cp:coreProperties>
</file>