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518" w:rsidRDefault="00E65518" w:rsidP="00CC00E8"/>
    <w:p w:rsidR="00E65518" w:rsidRDefault="00E65518" w:rsidP="00CC00E8"/>
    <w:p w:rsidR="00E65518" w:rsidRPr="00AC70AD" w:rsidRDefault="00E65518" w:rsidP="00CC00E8">
      <w:pPr>
        <w:pStyle w:val="Normal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:rsidR="00E65518" w:rsidRDefault="00E65518" w:rsidP="00CC00E8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E65518" w:rsidRDefault="00E65518" w:rsidP="00CC00E8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:rsidR="00E65518" w:rsidRPr="00BA0471" w:rsidRDefault="00E65518" w:rsidP="00CC00E8">
      <w:pPr>
        <w:pStyle w:val="Heading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</w:pPr>
      <w:r w:rsidRPr="00BA0471"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  <w:t>NIP**): ....................................................</w:t>
      </w:r>
    </w:p>
    <w:p w:rsidR="00E65518" w:rsidRPr="00BA0471" w:rsidRDefault="00E65518" w:rsidP="00CC00E8">
      <w:pPr>
        <w:rPr>
          <w:sz w:val="22"/>
          <w:szCs w:val="22"/>
          <w:lang w:val="en-US"/>
        </w:rPr>
      </w:pPr>
      <w:r w:rsidRPr="00BA0471">
        <w:rPr>
          <w:sz w:val="22"/>
          <w:szCs w:val="22"/>
          <w:lang w:val="en-US"/>
        </w:rPr>
        <w:t>REGON**):.............................................</w:t>
      </w:r>
      <w:r w:rsidRPr="00BA0471">
        <w:rPr>
          <w:sz w:val="22"/>
          <w:szCs w:val="22"/>
          <w:lang w:val="en-US"/>
        </w:rPr>
        <w:tab/>
      </w:r>
      <w:r w:rsidRPr="00BA0471">
        <w:rPr>
          <w:sz w:val="22"/>
          <w:szCs w:val="22"/>
          <w:lang w:val="en-US"/>
        </w:rPr>
        <w:tab/>
      </w:r>
      <w:r w:rsidRPr="00BA0471">
        <w:rPr>
          <w:sz w:val="22"/>
          <w:szCs w:val="22"/>
          <w:lang w:val="en-US"/>
        </w:rPr>
        <w:tab/>
        <w:t xml:space="preserve">            </w:t>
      </w:r>
    </w:p>
    <w:p w:rsidR="00E65518" w:rsidRDefault="00E65518" w:rsidP="00CC00E8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E65518" w:rsidRDefault="00E65518" w:rsidP="00CC00E8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E65518" w:rsidRDefault="00E65518" w:rsidP="00CC00E8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:rsidR="00E65518" w:rsidRDefault="00E65518" w:rsidP="00CC00E8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:rsidR="00E65518" w:rsidRDefault="00E65518" w:rsidP="00CC00E8">
      <w:pPr>
        <w:pStyle w:val="Heading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:rsidR="00E65518" w:rsidRPr="0007720D" w:rsidRDefault="00E65518" w:rsidP="00CC00E8">
      <w:r>
        <w:t> </w:t>
      </w:r>
    </w:p>
    <w:p w:rsidR="00E65518" w:rsidRDefault="00E65518" w:rsidP="00CC00E8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 RIG.271.3</w:t>
      </w:r>
      <w:r w:rsidRPr="0007720D">
        <w:rPr>
          <w:b w:val="0"/>
          <w:sz w:val="24"/>
          <w:szCs w:val="24"/>
        </w:rPr>
        <w:t>.201</w:t>
      </w:r>
      <w:r>
        <w:rPr>
          <w:b w:val="0"/>
          <w:sz w:val="24"/>
          <w:szCs w:val="24"/>
        </w:rPr>
        <w:t>9</w:t>
      </w:r>
    </w:p>
    <w:p w:rsidR="00E65518" w:rsidRDefault="00E65518" w:rsidP="00CC00E8">
      <w:pPr>
        <w:pStyle w:val="WW-Tekstpodstawowy3"/>
        <w:rPr>
          <w:rFonts w:ascii="Arial" w:hAnsi="Arial" w:cs="Arial"/>
          <w:b w:val="0"/>
          <w:sz w:val="24"/>
          <w:szCs w:val="24"/>
        </w:rPr>
      </w:pPr>
      <w:r w:rsidRPr="0008528E">
        <w:rPr>
          <w:rFonts w:ascii="Arial" w:hAnsi="Arial" w:cs="Arial"/>
          <w:b w:val="0"/>
          <w:sz w:val="24"/>
          <w:szCs w:val="24"/>
        </w:rPr>
        <w:tab/>
      </w:r>
    </w:p>
    <w:p w:rsidR="00E65518" w:rsidRPr="0007720D" w:rsidRDefault="00E65518" w:rsidP="00CC00E8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:rsidR="00E65518" w:rsidRPr="0007720D" w:rsidRDefault="00E65518" w:rsidP="00CC00E8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:rsidR="00E65518" w:rsidRPr="0007720D" w:rsidRDefault="00E65518" w:rsidP="00CC00E8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:rsidR="00E65518" w:rsidRPr="0007720D" w:rsidRDefault="00E65518" w:rsidP="00CC00E8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:rsidR="00E65518" w:rsidRDefault="00E65518" w:rsidP="00CC00E8">
      <w:pPr>
        <w:pStyle w:val="Heading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E65518" w:rsidRDefault="00E65518" w:rsidP="00CC00E8"/>
    <w:p w:rsidR="00E65518" w:rsidRPr="006D06CE" w:rsidRDefault="00E65518" w:rsidP="00CC00E8"/>
    <w:p w:rsidR="00E65518" w:rsidRDefault="00E65518" w:rsidP="00BA0471">
      <w:pPr>
        <w:shd w:val="clear" w:color="auto" w:fill="FFFFFF"/>
        <w:spacing w:before="120"/>
        <w:jc w:val="both"/>
        <w:rPr>
          <w:sz w:val="24"/>
          <w:szCs w:val="24"/>
        </w:rPr>
      </w:pPr>
      <w:r w:rsidRPr="007247F6">
        <w:rPr>
          <w:sz w:val="24"/>
          <w:szCs w:val="24"/>
        </w:rPr>
        <w:t xml:space="preserve">W odpowiedzi na zapytanie ofertowe z </w:t>
      </w:r>
      <w:r>
        <w:rPr>
          <w:sz w:val="24"/>
          <w:szCs w:val="24"/>
        </w:rPr>
        <w:t>dnia ……………</w:t>
      </w:r>
      <w:r w:rsidRPr="007247F6">
        <w:rPr>
          <w:sz w:val="24"/>
          <w:szCs w:val="24"/>
        </w:rPr>
        <w:t xml:space="preserve">.  prowadzone w oparciu o art. 4 pkt. 8 Ustawy z dnia 29 stycznia 2004 r.  Prawo zamówień publicznych </w:t>
      </w:r>
      <w:r>
        <w:rPr>
          <w:spacing w:val="-8"/>
          <w:sz w:val="24"/>
          <w:szCs w:val="24"/>
        </w:rPr>
        <w:t>(</w:t>
      </w:r>
      <w:r w:rsidRPr="009253D2">
        <w:rPr>
          <w:spacing w:val="-8"/>
          <w:sz w:val="24"/>
          <w:szCs w:val="24"/>
        </w:rPr>
        <w:t>Dz.U. 2018 poz. 1986</w:t>
      </w:r>
      <w:r>
        <w:rPr>
          <w:spacing w:val="-8"/>
          <w:sz w:val="24"/>
          <w:szCs w:val="24"/>
        </w:rPr>
        <w:t xml:space="preserve"> </w:t>
      </w:r>
      <w:r w:rsidRPr="00C80D0C">
        <w:rPr>
          <w:spacing w:val="-8"/>
          <w:sz w:val="24"/>
          <w:szCs w:val="24"/>
        </w:rPr>
        <w:t>z późn. zm</w:t>
      </w:r>
      <w:r>
        <w:rPr>
          <w:spacing w:val="-8"/>
          <w:sz w:val="24"/>
          <w:szCs w:val="24"/>
        </w:rPr>
        <w:t>.</w:t>
      </w:r>
      <w:r w:rsidRPr="007247F6">
        <w:rPr>
          <w:sz w:val="24"/>
          <w:szCs w:val="24"/>
        </w:rPr>
        <w:t>ze zm.</w:t>
      </w:r>
      <w:r>
        <w:rPr>
          <w:sz w:val="24"/>
          <w:szCs w:val="24"/>
        </w:rPr>
        <w:t>)</w:t>
      </w:r>
      <w:r w:rsidRPr="007247F6">
        <w:rPr>
          <w:sz w:val="24"/>
          <w:szCs w:val="24"/>
        </w:rPr>
        <w:t xml:space="preserve"> na zadanie:</w:t>
      </w:r>
    </w:p>
    <w:p w:rsidR="00E65518" w:rsidRPr="007247F6" w:rsidRDefault="00E65518" w:rsidP="00CC00E8">
      <w:pPr>
        <w:shd w:val="clear" w:color="auto" w:fill="FFFFFF"/>
        <w:spacing w:before="120"/>
        <w:ind w:left="130"/>
        <w:jc w:val="both"/>
        <w:rPr>
          <w:sz w:val="24"/>
          <w:szCs w:val="24"/>
        </w:rPr>
      </w:pPr>
      <w:r w:rsidRPr="00037D5C">
        <w:rPr>
          <w:b/>
          <w:bCs/>
          <w:sz w:val="24"/>
          <w:szCs w:val="24"/>
        </w:rPr>
        <w:t>pełnieni</w:t>
      </w:r>
      <w:r>
        <w:rPr>
          <w:b/>
          <w:bCs/>
          <w:sz w:val="24"/>
          <w:szCs w:val="24"/>
        </w:rPr>
        <w:t>e</w:t>
      </w:r>
      <w:r w:rsidRPr="00037D5C">
        <w:rPr>
          <w:b/>
          <w:bCs/>
          <w:sz w:val="24"/>
          <w:szCs w:val="24"/>
        </w:rPr>
        <w:t xml:space="preserve"> funkcji </w:t>
      </w:r>
      <w:r w:rsidRPr="00795C3B">
        <w:rPr>
          <w:b/>
          <w:bCs/>
          <w:sz w:val="24"/>
          <w:szCs w:val="24"/>
        </w:rPr>
        <w:t xml:space="preserve">Koordynatora Projektu </w:t>
      </w:r>
      <w:r w:rsidRPr="00037D5C">
        <w:rPr>
          <w:b/>
          <w:bCs/>
          <w:sz w:val="24"/>
          <w:szCs w:val="24"/>
        </w:rPr>
        <w:t xml:space="preserve">w ramach </w:t>
      </w:r>
      <w:r>
        <w:rPr>
          <w:b/>
          <w:bCs/>
          <w:sz w:val="24"/>
          <w:szCs w:val="24"/>
        </w:rPr>
        <w:t>projektu</w:t>
      </w:r>
      <w:r w:rsidRPr="00037D5C">
        <w:rPr>
          <w:b/>
          <w:bCs/>
          <w:sz w:val="24"/>
          <w:szCs w:val="24"/>
        </w:rPr>
        <w:t xml:space="preserve"> „</w:t>
      </w:r>
      <w:r>
        <w:rPr>
          <w:b/>
          <w:bCs/>
          <w:sz w:val="24"/>
          <w:szCs w:val="24"/>
        </w:rPr>
        <w:t>Budowa i wyposażenie dwóch Lokalnych Ośrodków Integracji Społecznej w miejscowościach Chwaliszów i Struga</w:t>
      </w:r>
      <w:r w:rsidRPr="00037D5C">
        <w:rPr>
          <w:b/>
          <w:bCs/>
          <w:color w:val="000000"/>
          <w:sz w:val="24"/>
          <w:szCs w:val="24"/>
        </w:rPr>
        <w:t>”</w:t>
      </w:r>
    </w:p>
    <w:p w:rsidR="00E65518" w:rsidRPr="007247F6" w:rsidRDefault="00E65518" w:rsidP="00CC00E8">
      <w:pPr>
        <w:shd w:val="clear" w:color="auto" w:fill="FFFFFF"/>
        <w:spacing w:before="120"/>
        <w:ind w:left="130"/>
        <w:jc w:val="both"/>
        <w:rPr>
          <w:spacing w:val="-8"/>
          <w:sz w:val="24"/>
          <w:szCs w:val="24"/>
        </w:rPr>
      </w:pPr>
    </w:p>
    <w:p w:rsidR="00E65518" w:rsidRDefault="00E65518" w:rsidP="00CC00E8">
      <w:pPr>
        <w:pStyle w:val="BodyText"/>
        <w:spacing w:line="360" w:lineRule="auto"/>
        <w:rPr>
          <w:b/>
          <w:bCs/>
        </w:rPr>
      </w:pPr>
      <w:r>
        <w:t>Ja/My, niżej podpisany/i,</w:t>
      </w:r>
      <w:r>
        <w:rPr>
          <w:sz w:val="24"/>
          <w:szCs w:val="24"/>
        </w:rPr>
        <w:t xml:space="preserve"> ________________________________________________________________ ___________________________________________________________________________________</w:t>
      </w:r>
    </w:p>
    <w:p w:rsidR="00E65518" w:rsidRDefault="00E65518" w:rsidP="00CC00E8">
      <w:pPr>
        <w:pStyle w:val="BodyText"/>
        <w:spacing w:line="360" w:lineRule="auto"/>
        <w:rPr>
          <w:sz w:val="24"/>
          <w:szCs w:val="24"/>
        </w:rPr>
      </w:pPr>
      <w:r>
        <w:t>działając w imieniu i na rzecz:</w:t>
      </w:r>
      <w:r>
        <w:rPr>
          <w:sz w:val="24"/>
          <w:szCs w:val="24"/>
        </w:rPr>
        <w:t xml:space="preserve"> _____________________________________________________________ ___________________________________________________________________________________</w:t>
      </w:r>
    </w:p>
    <w:p w:rsidR="00E65518" w:rsidRDefault="00E65518" w:rsidP="00CC00E8">
      <w:pPr>
        <w:pStyle w:val="BodyText"/>
        <w:spacing w:line="360" w:lineRule="auto"/>
        <w:jc w:val="both"/>
        <w:rPr>
          <w:sz w:val="24"/>
          <w:szCs w:val="24"/>
        </w:rPr>
      </w:pPr>
    </w:p>
    <w:p w:rsidR="00E65518" w:rsidRPr="00621359" w:rsidRDefault="00E65518" w:rsidP="00CC00E8">
      <w:pPr>
        <w:tabs>
          <w:tab w:val="left" w:pos="7215"/>
        </w:tabs>
        <w:jc w:val="both"/>
        <w:rPr>
          <w:b/>
          <w:bCs/>
          <w:color w:val="000000"/>
          <w:sz w:val="24"/>
          <w:szCs w:val="24"/>
        </w:rPr>
      </w:pPr>
      <w:r>
        <w:rPr>
          <w:sz w:val="24"/>
          <w:szCs w:val="24"/>
        </w:rPr>
        <w:t xml:space="preserve">Oferujemy wykonanie przedmiotu zamówienia  na </w:t>
      </w:r>
      <w:r w:rsidRPr="00037D5C">
        <w:rPr>
          <w:b/>
          <w:bCs/>
          <w:sz w:val="24"/>
          <w:szCs w:val="24"/>
        </w:rPr>
        <w:t>pełnieni</w:t>
      </w:r>
      <w:r>
        <w:rPr>
          <w:b/>
          <w:bCs/>
          <w:sz w:val="24"/>
          <w:szCs w:val="24"/>
        </w:rPr>
        <w:t>e</w:t>
      </w:r>
      <w:r w:rsidRPr="00037D5C">
        <w:rPr>
          <w:b/>
          <w:bCs/>
          <w:sz w:val="24"/>
          <w:szCs w:val="24"/>
        </w:rPr>
        <w:t xml:space="preserve"> funkcji </w:t>
      </w:r>
      <w:r w:rsidRPr="00795C3B">
        <w:rPr>
          <w:b/>
          <w:bCs/>
          <w:sz w:val="24"/>
          <w:szCs w:val="24"/>
        </w:rPr>
        <w:t xml:space="preserve">Koordynatora Projektu </w:t>
      </w:r>
      <w:r w:rsidRPr="00037D5C">
        <w:rPr>
          <w:b/>
          <w:bCs/>
          <w:sz w:val="24"/>
          <w:szCs w:val="24"/>
        </w:rPr>
        <w:t xml:space="preserve">w ramach </w:t>
      </w:r>
      <w:r>
        <w:rPr>
          <w:b/>
          <w:bCs/>
          <w:sz w:val="24"/>
          <w:szCs w:val="24"/>
        </w:rPr>
        <w:t>projektu</w:t>
      </w:r>
      <w:r w:rsidRPr="00037D5C">
        <w:rPr>
          <w:b/>
          <w:bCs/>
          <w:sz w:val="24"/>
          <w:szCs w:val="24"/>
        </w:rPr>
        <w:t xml:space="preserve"> „</w:t>
      </w:r>
      <w:r>
        <w:rPr>
          <w:b/>
          <w:bCs/>
          <w:sz w:val="24"/>
          <w:szCs w:val="24"/>
        </w:rPr>
        <w:t>Budowa i wyposażenie dwóch Lokalnych Ośrodków Integracji Społecznej w miejscowościach Chwaliszów i Struga</w:t>
      </w:r>
      <w:r w:rsidRPr="00037D5C">
        <w:rPr>
          <w:b/>
          <w:bCs/>
          <w:color w:val="000000"/>
          <w:sz w:val="24"/>
          <w:szCs w:val="24"/>
        </w:rPr>
        <w:t>”</w:t>
      </w:r>
      <w:r>
        <w:rPr>
          <w:b/>
          <w:bCs/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 xml:space="preserve">za kwotę:  </w:t>
      </w:r>
    </w:p>
    <w:p w:rsidR="00E65518" w:rsidRDefault="00E65518" w:rsidP="00CC00E8">
      <w:pPr>
        <w:pStyle w:val="BodyText"/>
        <w:ind w:left="357" w:right="23"/>
        <w:jc w:val="both"/>
        <w:rPr>
          <w:sz w:val="24"/>
          <w:szCs w:val="24"/>
        </w:rPr>
      </w:pPr>
    </w:p>
    <w:p w:rsidR="00E65518" w:rsidRPr="006D06CE" w:rsidRDefault="00E65518" w:rsidP="00CC00E8">
      <w:pPr>
        <w:pStyle w:val="BodyText"/>
        <w:ind w:left="357" w:right="23"/>
        <w:jc w:val="both"/>
        <w:rPr>
          <w:sz w:val="24"/>
          <w:szCs w:val="24"/>
        </w:rPr>
      </w:pPr>
    </w:p>
    <w:p w:rsidR="00E65518" w:rsidRPr="006D06CE" w:rsidRDefault="00E65518" w:rsidP="00CC00E8">
      <w:pPr>
        <w:pStyle w:val="BodyText"/>
        <w:ind w:left="720" w:right="23"/>
        <w:jc w:val="both"/>
        <w:rPr>
          <w:b/>
          <w:sz w:val="24"/>
          <w:szCs w:val="24"/>
        </w:rPr>
      </w:pPr>
      <w:r w:rsidRPr="006D06CE">
        <w:rPr>
          <w:sz w:val="24"/>
          <w:szCs w:val="24"/>
        </w:rPr>
        <w:t>„netto” ………............………………zł</w:t>
      </w:r>
    </w:p>
    <w:p w:rsidR="00E65518" w:rsidRPr="007247F6" w:rsidRDefault="00E65518" w:rsidP="00CC00E8">
      <w:pPr>
        <w:pStyle w:val="ListParagraph"/>
        <w:rPr>
          <w:sz w:val="22"/>
          <w:szCs w:val="22"/>
        </w:rPr>
      </w:pPr>
      <w:r w:rsidRPr="007247F6">
        <w:rPr>
          <w:sz w:val="22"/>
          <w:szCs w:val="22"/>
        </w:rPr>
        <w:t>( słownie „netto”: …….……………………………………..)</w:t>
      </w:r>
    </w:p>
    <w:p w:rsidR="00E65518" w:rsidRPr="006D06CE" w:rsidRDefault="00E65518" w:rsidP="00CC00E8">
      <w:pPr>
        <w:rPr>
          <w:sz w:val="22"/>
          <w:szCs w:val="22"/>
        </w:rPr>
      </w:pPr>
    </w:p>
    <w:p w:rsidR="00E65518" w:rsidRPr="007247F6" w:rsidRDefault="00E65518" w:rsidP="00CC00E8">
      <w:pPr>
        <w:pStyle w:val="ListParagraph"/>
        <w:jc w:val="both"/>
        <w:rPr>
          <w:sz w:val="22"/>
          <w:szCs w:val="22"/>
        </w:rPr>
      </w:pPr>
      <w:r w:rsidRPr="007247F6">
        <w:rPr>
          <w:sz w:val="22"/>
          <w:szCs w:val="22"/>
        </w:rPr>
        <w:t>podatek VAT …..% w kwocie: ………………….…złotych </w:t>
      </w:r>
    </w:p>
    <w:p w:rsidR="00E65518" w:rsidRDefault="00E65518" w:rsidP="00CC00E8">
      <w:pPr>
        <w:jc w:val="both"/>
        <w:rPr>
          <w:sz w:val="22"/>
          <w:szCs w:val="22"/>
        </w:rPr>
      </w:pPr>
    </w:p>
    <w:p w:rsidR="00E65518" w:rsidRPr="007247F6" w:rsidRDefault="00E65518" w:rsidP="00CC00E8">
      <w:pPr>
        <w:pStyle w:val="ListParagraph"/>
        <w:jc w:val="both"/>
        <w:rPr>
          <w:sz w:val="22"/>
          <w:szCs w:val="22"/>
        </w:rPr>
      </w:pPr>
      <w:r w:rsidRPr="007247F6">
        <w:rPr>
          <w:sz w:val="22"/>
          <w:szCs w:val="22"/>
        </w:rPr>
        <w:t xml:space="preserve">„brutto” ……............………………zł </w:t>
      </w:r>
    </w:p>
    <w:p w:rsidR="00E65518" w:rsidRDefault="00E65518" w:rsidP="00CC00E8">
      <w:pPr>
        <w:jc w:val="both"/>
        <w:rPr>
          <w:sz w:val="22"/>
          <w:szCs w:val="22"/>
        </w:rPr>
      </w:pPr>
    </w:p>
    <w:p w:rsidR="00E65518" w:rsidRPr="007247F6" w:rsidRDefault="00E65518" w:rsidP="00CC00E8">
      <w:pPr>
        <w:pStyle w:val="ListParagraph"/>
        <w:jc w:val="both"/>
        <w:rPr>
          <w:sz w:val="22"/>
          <w:szCs w:val="22"/>
        </w:rPr>
      </w:pPr>
      <w:r w:rsidRPr="007247F6">
        <w:rPr>
          <w:sz w:val="22"/>
          <w:szCs w:val="22"/>
        </w:rPr>
        <w:t>(słownie „brutto”:……………………………………………..)</w:t>
      </w:r>
    </w:p>
    <w:p w:rsidR="00E65518" w:rsidRPr="006D06CE" w:rsidRDefault="00E65518" w:rsidP="00CC00E8">
      <w:pPr>
        <w:pStyle w:val="ListParagraph"/>
        <w:jc w:val="both"/>
        <w:rPr>
          <w:b/>
          <w:bCs/>
          <w:sz w:val="22"/>
          <w:szCs w:val="22"/>
          <w:u w:val="single"/>
        </w:rPr>
      </w:pPr>
    </w:p>
    <w:p w:rsidR="00E65518" w:rsidRDefault="00E65518" w:rsidP="00CC00E8">
      <w:pPr>
        <w:pStyle w:val="BodyText"/>
        <w:ind w:right="23"/>
        <w:jc w:val="both"/>
      </w:pPr>
    </w:p>
    <w:p w:rsidR="00E65518" w:rsidRPr="008D5DDD" w:rsidRDefault="00E65518" w:rsidP="00CC00E8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Przedmiot zamówienia wykonamy w terminie do </w:t>
      </w:r>
      <w:r w:rsidRPr="008D5DDD">
        <w:rPr>
          <w:sz w:val="24"/>
          <w:szCs w:val="24"/>
        </w:rPr>
        <w:t xml:space="preserve"> dnia zakończenia realizacji projektu ( termin </w:t>
      </w:r>
      <w:r>
        <w:rPr>
          <w:sz w:val="24"/>
          <w:szCs w:val="24"/>
        </w:rPr>
        <w:t xml:space="preserve">      </w:t>
      </w:r>
      <w:r w:rsidRPr="008D5DDD">
        <w:rPr>
          <w:sz w:val="24"/>
          <w:szCs w:val="24"/>
        </w:rPr>
        <w:t xml:space="preserve">zakończenia realizacji projektu przewidywany jest na dzień </w:t>
      </w:r>
      <w:r w:rsidRPr="00131692">
        <w:rPr>
          <w:b/>
          <w:sz w:val="24"/>
          <w:szCs w:val="24"/>
        </w:rPr>
        <w:t>30.0</w:t>
      </w:r>
      <w:r>
        <w:rPr>
          <w:b/>
          <w:sz w:val="24"/>
          <w:szCs w:val="24"/>
        </w:rPr>
        <w:t>9</w:t>
      </w:r>
      <w:r w:rsidRPr="00131692">
        <w:rPr>
          <w:b/>
          <w:sz w:val="24"/>
          <w:szCs w:val="24"/>
        </w:rPr>
        <w:t>.201</w:t>
      </w:r>
      <w:r>
        <w:rPr>
          <w:b/>
          <w:sz w:val="24"/>
          <w:szCs w:val="24"/>
        </w:rPr>
        <w:t>9</w:t>
      </w:r>
      <w:r w:rsidRPr="00131692">
        <w:rPr>
          <w:b/>
          <w:sz w:val="24"/>
          <w:szCs w:val="24"/>
        </w:rPr>
        <w:t xml:space="preserve"> r.)</w:t>
      </w:r>
    </w:p>
    <w:p w:rsidR="00E65518" w:rsidRDefault="00E65518" w:rsidP="00CC00E8">
      <w:pPr>
        <w:pStyle w:val="BodyText"/>
        <w:jc w:val="both"/>
        <w:rPr>
          <w:b/>
          <w:bCs/>
          <w:sz w:val="24"/>
          <w:szCs w:val="24"/>
        </w:rPr>
      </w:pPr>
      <w:r w:rsidRPr="008D5DDD">
        <w:rPr>
          <w:sz w:val="24"/>
          <w:szCs w:val="24"/>
        </w:rPr>
        <w:t xml:space="preserve">                     </w:t>
      </w:r>
    </w:p>
    <w:p w:rsidR="00E65518" w:rsidRDefault="00E65518" w:rsidP="00CC00E8">
      <w:pPr>
        <w:pStyle w:val="BodyText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Oświadczamy, iż uważamy się za związanych niniejszą ofertą przed okres 30 dni licząc</w:t>
      </w:r>
      <w:r>
        <w:rPr>
          <w:sz w:val="24"/>
          <w:szCs w:val="24"/>
        </w:rPr>
        <w:br/>
        <w:t xml:space="preserve">od daty wyznaczonej na składanie ofert. </w:t>
      </w:r>
    </w:p>
    <w:p w:rsidR="00E65518" w:rsidRDefault="00E65518" w:rsidP="00CC00E8">
      <w:pPr>
        <w:pStyle w:val="BodyTex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Oświadczamy, że zapoznaliśmy się z postanowieniami zawartymi w projekcie umowy i akceptujemy jej treść.                                   </w:t>
      </w:r>
    </w:p>
    <w:p w:rsidR="00E65518" w:rsidRDefault="00E65518" w:rsidP="00CC00E8">
      <w:pPr>
        <w:pStyle w:val="BodyText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Zobowiązujemy się, w przypadku wyboru naszej oferty jako najkorzystniejszej, do zawarcia umowy w miejscu i terminie wyznaczonym przez Zamawiającego.</w:t>
      </w:r>
    </w:p>
    <w:p w:rsidR="00E65518" w:rsidRDefault="00E65518" w:rsidP="00CC00E8">
      <w:pPr>
        <w:pStyle w:val="BodyText"/>
        <w:rPr>
          <w:b/>
          <w:bCs/>
          <w:sz w:val="24"/>
          <w:szCs w:val="24"/>
        </w:rPr>
      </w:pPr>
    </w:p>
    <w:p w:rsidR="00E65518" w:rsidRDefault="00E65518" w:rsidP="00CC00E8">
      <w:pPr>
        <w:pStyle w:val="BodyText"/>
        <w:rPr>
          <w:b/>
          <w:bCs/>
          <w:sz w:val="24"/>
          <w:szCs w:val="24"/>
        </w:rPr>
      </w:pPr>
    </w:p>
    <w:p w:rsidR="00E65518" w:rsidRDefault="00E65518" w:rsidP="00CC00E8">
      <w:pPr>
        <w:pStyle w:val="BodyText"/>
        <w:rPr>
          <w:b/>
          <w:bCs/>
          <w:sz w:val="24"/>
          <w:szCs w:val="24"/>
        </w:rPr>
      </w:pPr>
    </w:p>
    <w:p w:rsidR="00E65518" w:rsidRDefault="00E65518" w:rsidP="00CC00E8">
      <w:pPr>
        <w:rPr>
          <w:sz w:val="22"/>
          <w:szCs w:val="22"/>
        </w:rPr>
      </w:pPr>
    </w:p>
    <w:p w:rsidR="00E65518" w:rsidRDefault="00E65518" w:rsidP="00CC00E8">
      <w:pPr>
        <w:rPr>
          <w:sz w:val="22"/>
          <w:szCs w:val="22"/>
        </w:rPr>
      </w:pPr>
    </w:p>
    <w:p w:rsidR="00E65518" w:rsidRDefault="00E65518" w:rsidP="00CC00E8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:rsidR="00E65518" w:rsidRDefault="00E65518" w:rsidP="00CC00E8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:rsidR="00E65518" w:rsidRDefault="00E65518" w:rsidP="00CC00E8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:rsidR="00E65518" w:rsidRDefault="00E65518" w:rsidP="00CC00E8"/>
    <w:p w:rsidR="00E65518" w:rsidRDefault="00E65518" w:rsidP="00CC00E8"/>
    <w:p w:rsidR="00E65518" w:rsidRDefault="00E65518" w:rsidP="00CC00E8"/>
    <w:p w:rsidR="00E65518" w:rsidRDefault="00E65518" w:rsidP="00CC00E8"/>
    <w:p w:rsidR="00E65518" w:rsidRDefault="00E65518" w:rsidP="00CC00E8"/>
    <w:p w:rsidR="00E65518" w:rsidRDefault="00E65518" w:rsidP="00CC00E8"/>
    <w:p w:rsidR="00E65518" w:rsidRDefault="00E65518" w:rsidP="00CC00E8"/>
    <w:p w:rsidR="00E65518" w:rsidRDefault="00E65518" w:rsidP="00CC00E8"/>
    <w:p w:rsidR="00E65518" w:rsidRDefault="00E65518" w:rsidP="00CC00E8"/>
    <w:p w:rsidR="00E65518" w:rsidRDefault="00E65518" w:rsidP="00CC00E8"/>
    <w:p w:rsidR="00E65518" w:rsidRDefault="00E65518" w:rsidP="00CC00E8"/>
    <w:p w:rsidR="00E65518" w:rsidRDefault="00E65518" w:rsidP="00CC00E8"/>
    <w:p w:rsidR="00E65518" w:rsidRDefault="00E65518" w:rsidP="00CC00E8"/>
    <w:p w:rsidR="00E65518" w:rsidRDefault="00E65518" w:rsidP="00CC00E8"/>
    <w:p w:rsidR="00E65518" w:rsidRDefault="00E65518" w:rsidP="00CC00E8"/>
    <w:p w:rsidR="00E65518" w:rsidRDefault="00E65518" w:rsidP="00CC00E8"/>
    <w:p w:rsidR="00E65518" w:rsidRDefault="00E65518" w:rsidP="00CC00E8"/>
    <w:p w:rsidR="00E65518" w:rsidRDefault="00E65518" w:rsidP="00CC00E8"/>
    <w:p w:rsidR="00E65518" w:rsidRDefault="00E65518" w:rsidP="00CC00E8"/>
    <w:p w:rsidR="00E65518" w:rsidRDefault="00E65518" w:rsidP="00CC00E8"/>
    <w:p w:rsidR="00E65518" w:rsidRDefault="00E65518" w:rsidP="00CC00E8">
      <w:pPr>
        <w:ind w:left="7080" w:firstLine="708"/>
        <w:rPr>
          <w:b/>
          <w:i/>
          <w:sz w:val="24"/>
          <w:szCs w:val="24"/>
        </w:rPr>
      </w:pPr>
    </w:p>
    <w:p w:rsidR="00E65518" w:rsidRDefault="00E65518" w:rsidP="00CC00E8">
      <w:pPr>
        <w:ind w:left="7080" w:firstLine="708"/>
        <w:rPr>
          <w:b/>
          <w:i/>
          <w:sz w:val="24"/>
          <w:szCs w:val="24"/>
        </w:rPr>
      </w:pPr>
    </w:p>
    <w:p w:rsidR="00E65518" w:rsidRPr="00746625" w:rsidRDefault="00E65518" w:rsidP="00CC00E8">
      <w:pPr>
        <w:ind w:left="7080" w:firstLine="708"/>
        <w:rPr>
          <w:sz w:val="24"/>
          <w:szCs w:val="24"/>
        </w:rPr>
      </w:pPr>
      <w:r w:rsidRPr="00746625">
        <w:rPr>
          <w:b/>
          <w:i/>
          <w:sz w:val="24"/>
          <w:szCs w:val="24"/>
        </w:rPr>
        <w:t xml:space="preserve">Załącznik nr </w:t>
      </w:r>
      <w:bookmarkStart w:id="0" w:name="_GoBack"/>
      <w:bookmarkEnd w:id="0"/>
      <w:r>
        <w:rPr>
          <w:b/>
          <w:i/>
          <w:sz w:val="24"/>
          <w:szCs w:val="24"/>
        </w:rPr>
        <w:t>2</w:t>
      </w:r>
      <w:r w:rsidRPr="00746625">
        <w:rPr>
          <w:sz w:val="24"/>
          <w:szCs w:val="24"/>
        </w:rPr>
        <w:t xml:space="preserve"> </w:t>
      </w:r>
    </w:p>
    <w:p w:rsidR="00E65518" w:rsidRPr="00746625" w:rsidRDefault="00E65518" w:rsidP="00CC00E8">
      <w:pPr>
        <w:jc w:val="center"/>
        <w:rPr>
          <w:sz w:val="24"/>
          <w:szCs w:val="24"/>
        </w:rPr>
      </w:pPr>
    </w:p>
    <w:p w:rsidR="00E65518" w:rsidRPr="00746625" w:rsidRDefault="00E65518" w:rsidP="00CC00E8">
      <w:pPr>
        <w:jc w:val="center"/>
        <w:rPr>
          <w:b/>
          <w:sz w:val="24"/>
          <w:szCs w:val="24"/>
        </w:rPr>
      </w:pPr>
      <w:r w:rsidRPr="00746625">
        <w:rPr>
          <w:b/>
          <w:sz w:val="24"/>
          <w:szCs w:val="24"/>
        </w:rPr>
        <w:t>OŚWIADCZENIE</w:t>
      </w:r>
    </w:p>
    <w:p w:rsidR="00E65518" w:rsidRDefault="00E65518" w:rsidP="00CC00E8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RIG.271.3</w:t>
      </w:r>
      <w:r w:rsidRPr="008F3305">
        <w:rPr>
          <w:b w:val="0"/>
          <w:sz w:val="24"/>
          <w:szCs w:val="24"/>
        </w:rPr>
        <w:t>.201</w:t>
      </w:r>
      <w:r>
        <w:rPr>
          <w:b w:val="0"/>
          <w:sz w:val="24"/>
          <w:szCs w:val="24"/>
        </w:rPr>
        <w:t>9</w:t>
      </w:r>
      <w:r w:rsidRPr="00746625">
        <w:rPr>
          <w:b w:val="0"/>
          <w:sz w:val="24"/>
          <w:szCs w:val="24"/>
        </w:rPr>
        <w:t xml:space="preserve">        </w:t>
      </w:r>
    </w:p>
    <w:p w:rsidR="00E65518" w:rsidRPr="00746625" w:rsidRDefault="00E65518" w:rsidP="00CC00E8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:rsidR="00E65518" w:rsidRPr="00746625" w:rsidRDefault="00E65518" w:rsidP="00CC00E8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E65518" w:rsidRPr="00746625" w:rsidRDefault="00E65518" w:rsidP="00CC00E8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E65518" w:rsidRDefault="00E65518" w:rsidP="00CC00E8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E65518" w:rsidRPr="00746625" w:rsidRDefault="00E65518" w:rsidP="00CC00E8">
      <w:pPr>
        <w:pStyle w:val="WW-Tekstpodstawowy3"/>
        <w:ind w:firstLine="1440"/>
        <w:rPr>
          <w:sz w:val="24"/>
          <w:szCs w:val="24"/>
        </w:rPr>
      </w:pPr>
    </w:p>
    <w:p w:rsidR="00E65518" w:rsidRPr="007247F6" w:rsidRDefault="00E65518" w:rsidP="00BA0471">
      <w:pPr>
        <w:shd w:val="clear" w:color="auto" w:fill="FFFFFF"/>
        <w:spacing w:before="120"/>
        <w:ind w:left="130"/>
        <w:jc w:val="center"/>
        <w:rPr>
          <w:sz w:val="24"/>
          <w:szCs w:val="24"/>
        </w:rPr>
      </w:pPr>
      <w:r w:rsidRPr="00BD1AA3">
        <w:rPr>
          <w:spacing w:val="-8"/>
          <w:sz w:val="24"/>
          <w:szCs w:val="24"/>
        </w:rPr>
        <w:t>Zadanie:</w:t>
      </w:r>
      <w:r w:rsidRPr="00BD1AA3">
        <w:rPr>
          <w:sz w:val="24"/>
          <w:szCs w:val="24"/>
          <w:shd w:val="clear" w:color="auto" w:fill="FFFFFF"/>
        </w:rPr>
        <w:t xml:space="preserve"> </w:t>
      </w:r>
      <w:r w:rsidRPr="00037D5C">
        <w:rPr>
          <w:b/>
          <w:bCs/>
          <w:sz w:val="24"/>
          <w:szCs w:val="24"/>
        </w:rPr>
        <w:t>pełnieni</w:t>
      </w:r>
      <w:r>
        <w:rPr>
          <w:b/>
          <w:bCs/>
          <w:sz w:val="24"/>
          <w:szCs w:val="24"/>
        </w:rPr>
        <w:t>e</w:t>
      </w:r>
      <w:r w:rsidRPr="00037D5C">
        <w:rPr>
          <w:b/>
          <w:bCs/>
          <w:sz w:val="24"/>
          <w:szCs w:val="24"/>
        </w:rPr>
        <w:t xml:space="preserve"> funkcji </w:t>
      </w:r>
      <w:r w:rsidRPr="00795C3B">
        <w:rPr>
          <w:b/>
          <w:bCs/>
          <w:sz w:val="24"/>
          <w:szCs w:val="24"/>
        </w:rPr>
        <w:t xml:space="preserve">Koordynatora Projektu </w:t>
      </w:r>
      <w:r w:rsidRPr="00037D5C">
        <w:rPr>
          <w:b/>
          <w:bCs/>
          <w:sz w:val="24"/>
          <w:szCs w:val="24"/>
        </w:rPr>
        <w:t xml:space="preserve">w ramach </w:t>
      </w:r>
      <w:r>
        <w:rPr>
          <w:b/>
          <w:bCs/>
          <w:sz w:val="24"/>
          <w:szCs w:val="24"/>
        </w:rPr>
        <w:t>projektu</w:t>
      </w:r>
      <w:r w:rsidRPr="00037D5C">
        <w:rPr>
          <w:b/>
          <w:bCs/>
          <w:sz w:val="24"/>
          <w:szCs w:val="24"/>
        </w:rPr>
        <w:t xml:space="preserve"> „</w:t>
      </w:r>
      <w:r>
        <w:rPr>
          <w:b/>
          <w:bCs/>
          <w:sz w:val="24"/>
          <w:szCs w:val="24"/>
        </w:rPr>
        <w:t>Budowa i wyposażenie dwóch Lokalnych Ośrodków Integracji Społecznej w miejscowościach Chwaliszów i Struga</w:t>
      </w:r>
      <w:r w:rsidRPr="00037D5C">
        <w:rPr>
          <w:b/>
          <w:bCs/>
          <w:color w:val="000000"/>
          <w:sz w:val="24"/>
          <w:szCs w:val="24"/>
        </w:rPr>
        <w:t>”</w:t>
      </w:r>
    </w:p>
    <w:p w:rsidR="00E65518" w:rsidRPr="005061B4" w:rsidRDefault="00E65518" w:rsidP="00BA0471">
      <w:pPr>
        <w:tabs>
          <w:tab w:val="left" w:pos="7215"/>
        </w:tabs>
        <w:jc w:val="center"/>
        <w:rPr>
          <w:b/>
          <w:bCs/>
          <w:color w:val="000000"/>
          <w:sz w:val="24"/>
          <w:szCs w:val="24"/>
        </w:rPr>
      </w:pPr>
    </w:p>
    <w:p w:rsidR="00E65518" w:rsidRDefault="00E65518" w:rsidP="00CC00E8">
      <w:pPr>
        <w:shd w:val="clear" w:color="auto" w:fill="FFFFFF"/>
        <w:tabs>
          <w:tab w:val="left" w:leader="underscore" w:pos="9461"/>
        </w:tabs>
        <w:spacing w:before="120" w:line="340" w:lineRule="exact"/>
        <w:jc w:val="both"/>
        <w:rPr>
          <w:sz w:val="24"/>
          <w:szCs w:val="24"/>
          <w:shd w:val="clear" w:color="auto" w:fill="FFFFFF"/>
        </w:rPr>
      </w:pPr>
    </w:p>
    <w:p w:rsidR="00E65518" w:rsidRPr="00550002" w:rsidRDefault="00E65518" w:rsidP="00CC00E8">
      <w:pPr>
        <w:pStyle w:val="NormalWeb"/>
        <w:spacing w:before="280"/>
        <w:jc w:val="both"/>
      </w:pPr>
    </w:p>
    <w:p w:rsidR="00E65518" w:rsidRPr="00746625" w:rsidRDefault="00E65518" w:rsidP="00CC00E8">
      <w:pPr>
        <w:rPr>
          <w:sz w:val="24"/>
          <w:szCs w:val="24"/>
        </w:rPr>
      </w:pPr>
      <w:r w:rsidRPr="00746625">
        <w:rPr>
          <w:sz w:val="24"/>
          <w:szCs w:val="24"/>
        </w:rPr>
        <w:t>Nazwa wykonawcy</w:t>
      </w:r>
      <w:r w:rsidRPr="00746625">
        <w:rPr>
          <w:sz w:val="24"/>
          <w:szCs w:val="24"/>
        </w:rPr>
        <w:tab/>
        <w:t>………........................................................................................................</w:t>
      </w:r>
    </w:p>
    <w:p w:rsidR="00E65518" w:rsidRPr="00746625" w:rsidRDefault="00E65518" w:rsidP="00CC00E8">
      <w:pPr>
        <w:rPr>
          <w:sz w:val="24"/>
          <w:szCs w:val="24"/>
        </w:rPr>
      </w:pPr>
      <w:r w:rsidRPr="00746625">
        <w:rPr>
          <w:sz w:val="24"/>
          <w:szCs w:val="24"/>
        </w:rPr>
        <w:t>Adres wykonawcy</w:t>
      </w:r>
      <w:r w:rsidRPr="00746625">
        <w:rPr>
          <w:sz w:val="24"/>
          <w:szCs w:val="24"/>
        </w:rPr>
        <w:tab/>
        <w:t>...................................................................................................................</w:t>
      </w:r>
    </w:p>
    <w:p w:rsidR="00E65518" w:rsidRPr="00746625" w:rsidRDefault="00E65518" w:rsidP="00CC00E8">
      <w:pPr>
        <w:rPr>
          <w:sz w:val="24"/>
          <w:szCs w:val="24"/>
        </w:rPr>
      </w:pPr>
      <w:r w:rsidRPr="00746625">
        <w:rPr>
          <w:sz w:val="24"/>
          <w:szCs w:val="24"/>
        </w:rPr>
        <w:t xml:space="preserve">NIP……………………………….  </w:t>
      </w:r>
    </w:p>
    <w:p w:rsidR="00E65518" w:rsidRPr="00746625" w:rsidRDefault="00E65518" w:rsidP="00CC00E8">
      <w:pPr>
        <w:rPr>
          <w:sz w:val="24"/>
          <w:szCs w:val="24"/>
        </w:rPr>
      </w:pPr>
      <w:r w:rsidRPr="00746625">
        <w:rPr>
          <w:sz w:val="24"/>
          <w:szCs w:val="24"/>
        </w:rPr>
        <w:t>REGON……………………………</w:t>
      </w:r>
    </w:p>
    <w:p w:rsidR="00E65518" w:rsidRPr="00746625" w:rsidRDefault="00E65518" w:rsidP="00CC00E8">
      <w:pPr>
        <w:rPr>
          <w:sz w:val="24"/>
          <w:szCs w:val="24"/>
        </w:rPr>
      </w:pPr>
    </w:p>
    <w:p w:rsidR="00E65518" w:rsidRPr="00746625" w:rsidRDefault="00E65518" w:rsidP="00CC00E8">
      <w:pPr>
        <w:jc w:val="both"/>
        <w:rPr>
          <w:sz w:val="24"/>
          <w:szCs w:val="24"/>
        </w:rPr>
      </w:pPr>
      <w:r w:rsidRPr="00746625">
        <w:rPr>
          <w:sz w:val="24"/>
          <w:szCs w:val="24"/>
        </w:rPr>
        <w:t xml:space="preserve">Oświadczam, że: </w:t>
      </w:r>
    </w:p>
    <w:p w:rsidR="00E65518" w:rsidRPr="00B63109" w:rsidRDefault="00E65518" w:rsidP="00CC00E8">
      <w:pPr>
        <w:pStyle w:val="ListParagraph"/>
        <w:widowControl/>
        <w:numPr>
          <w:ilvl w:val="0"/>
          <w:numId w:val="6"/>
        </w:numPr>
        <w:suppressAutoHyphens/>
        <w:autoSpaceDE/>
        <w:autoSpaceDN/>
        <w:adjustRightInd/>
        <w:spacing w:after="200"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Posiadam niezbędną</w:t>
      </w:r>
      <w:r w:rsidRPr="00746625">
        <w:rPr>
          <w:sz w:val="24"/>
          <w:szCs w:val="24"/>
        </w:rPr>
        <w:t xml:space="preserve"> wiedzę i doświadczenie do wykonania przedmiotu zamówienia.</w:t>
      </w:r>
    </w:p>
    <w:p w:rsidR="00E65518" w:rsidRPr="00746625" w:rsidRDefault="00E65518" w:rsidP="00CC00E8">
      <w:pPr>
        <w:pStyle w:val="ListParagraph"/>
        <w:widowControl/>
        <w:numPr>
          <w:ilvl w:val="0"/>
          <w:numId w:val="6"/>
        </w:numPr>
        <w:suppressAutoHyphens/>
        <w:autoSpaceDE/>
        <w:autoSpaceDN/>
        <w:adjustRightInd/>
        <w:spacing w:after="200" w:line="276" w:lineRule="auto"/>
        <w:contextualSpacing/>
        <w:jc w:val="both"/>
        <w:rPr>
          <w:sz w:val="24"/>
          <w:szCs w:val="24"/>
        </w:rPr>
      </w:pPr>
      <w:r w:rsidRPr="00746625">
        <w:rPr>
          <w:sz w:val="24"/>
          <w:szCs w:val="24"/>
        </w:rPr>
        <w:t>Dysponuję potencjałem technicznym i osobami zdolnymi do wykonania zamówienia.</w:t>
      </w:r>
    </w:p>
    <w:p w:rsidR="00E65518" w:rsidRPr="00746625" w:rsidRDefault="00E65518" w:rsidP="00CC00E8">
      <w:pPr>
        <w:pStyle w:val="ListParagraph"/>
        <w:widowControl/>
        <w:numPr>
          <w:ilvl w:val="0"/>
          <w:numId w:val="6"/>
        </w:numPr>
        <w:suppressAutoHyphens/>
        <w:autoSpaceDE/>
        <w:autoSpaceDN/>
        <w:adjustRightInd/>
        <w:spacing w:after="200" w:line="276" w:lineRule="auto"/>
        <w:contextualSpacing/>
        <w:jc w:val="both"/>
        <w:rPr>
          <w:sz w:val="24"/>
          <w:szCs w:val="24"/>
        </w:rPr>
      </w:pPr>
      <w:r w:rsidRPr="00746625">
        <w:rPr>
          <w:sz w:val="24"/>
          <w:szCs w:val="24"/>
        </w:rPr>
        <w:t>Znajduję się w sytuacji ekonomicznej i finansowej zapewniającej wykonanie zamówienia.</w:t>
      </w:r>
    </w:p>
    <w:p w:rsidR="00E65518" w:rsidRPr="00746625" w:rsidRDefault="00E65518" w:rsidP="00CC00E8">
      <w:pPr>
        <w:pStyle w:val="ListParagraph"/>
        <w:jc w:val="both"/>
        <w:rPr>
          <w:sz w:val="24"/>
          <w:szCs w:val="24"/>
        </w:rPr>
      </w:pPr>
    </w:p>
    <w:p w:rsidR="00E65518" w:rsidRPr="00746625" w:rsidRDefault="00E65518" w:rsidP="00CC00E8">
      <w:pPr>
        <w:jc w:val="both"/>
        <w:rPr>
          <w:sz w:val="24"/>
          <w:szCs w:val="24"/>
        </w:rPr>
      </w:pPr>
    </w:p>
    <w:p w:rsidR="00E65518" w:rsidRPr="00746625" w:rsidRDefault="00E65518" w:rsidP="00CC00E8">
      <w:pPr>
        <w:jc w:val="both"/>
        <w:rPr>
          <w:sz w:val="24"/>
          <w:szCs w:val="24"/>
        </w:rPr>
      </w:pPr>
    </w:p>
    <w:p w:rsidR="00E65518" w:rsidRDefault="00E65518" w:rsidP="00CC00E8">
      <w:pPr>
        <w:jc w:val="both"/>
        <w:rPr>
          <w:rFonts w:ascii="Arial" w:hAnsi="Arial" w:cs="Arial"/>
        </w:rPr>
      </w:pPr>
    </w:p>
    <w:p w:rsidR="00E65518" w:rsidRPr="00BA0471" w:rsidRDefault="00E65518" w:rsidP="00CC00E8">
      <w:r w:rsidRPr="00BA0471">
        <w:t xml:space="preserve">................................................                                                      ………………………………………….         </w:t>
      </w:r>
    </w:p>
    <w:p w:rsidR="00E65518" w:rsidRPr="00BA0471" w:rsidRDefault="00E65518" w:rsidP="00CC00E8">
      <w:pPr>
        <w:rPr>
          <w:sz w:val="28"/>
          <w:szCs w:val="28"/>
          <w:vertAlign w:val="superscript"/>
        </w:rPr>
      </w:pPr>
      <w:r w:rsidRPr="00BA0471">
        <w:rPr>
          <w:sz w:val="28"/>
          <w:szCs w:val="28"/>
          <w:vertAlign w:val="superscript"/>
        </w:rPr>
        <w:t xml:space="preserve">          Miejscowość i data    </w:t>
      </w:r>
      <w:r w:rsidRPr="00BA0471">
        <w:rPr>
          <w:sz w:val="28"/>
          <w:szCs w:val="28"/>
          <w:vertAlign w:val="superscript"/>
        </w:rPr>
        <w:tab/>
      </w:r>
      <w:r w:rsidRPr="00BA0471">
        <w:rPr>
          <w:sz w:val="28"/>
          <w:szCs w:val="28"/>
          <w:vertAlign w:val="superscript"/>
        </w:rPr>
        <w:tab/>
      </w:r>
      <w:r w:rsidRPr="00BA0471">
        <w:rPr>
          <w:sz w:val="28"/>
          <w:szCs w:val="28"/>
          <w:vertAlign w:val="superscript"/>
        </w:rPr>
        <w:tab/>
      </w:r>
      <w:r w:rsidRPr="00BA0471">
        <w:rPr>
          <w:sz w:val="28"/>
          <w:szCs w:val="28"/>
          <w:vertAlign w:val="superscript"/>
        </w:rPr>
        <w:tab/>
      </w:r>
      <w:r w:rsidRPr="00BA0471">
        <w:rPr>
          <w:sz w:val="28"/>
          <w:szCs w:val="28"/>
          <w:vertAlign w:val="superscript"/>
        </w:rPr>
        <w:tab/>
      </w:r>
      <w:r w:rsidRPr="00BA0471">
        <w:rPr>
          <w:sz w:val="28"/>
          <w:szCs w:val="28"/>
          <w:vertAlign w:val="superscript"/>
        </w:rPr>
        <w:tab/>
        <w:t xml:space="preserve">   Podpis Wykonawcy</w:t>
      </w:r>
    </w:p>
    <w:p w:rsidR="00E65518" w:rsidRPr="00BA0471" w:rsidRDefault="00E65518" w:rsidP="00CC00E8"/>
    <w:p w:rsidR="00E65518" w:rsidRDefault="00E65518" w:rsidP="00CC00E8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E65518" w:rsidRDefault="00E65518" w:rsidP="00CC00E8"/>
    <w:p w:rsidR="00E65518" w:rsidRDefault="00E65518" w:rsidP="00CC00E8">
      <w:pPr>
        <w:jc w:val="right"/>
        <w:rPr>
          <w:b/>
          <w:i/>
          <w:sz w:val="24"/>
          <w:szCs w:val="24"/>
        </w:rPr>
      </w:pPr>
      <w:r w:rsidRPr="00B63109">
        <w:rPr>
          <w:b/>
          <w:i/>
          <w:sz w:val="24"/>
          <w:szCs w:val="24"/>
        </w:rPr>
        <w:t>Załącznik nr 3</w:t>
      </w:r>
    </w:p>
    <w:p w:rsidR="00E65518" w:rsidRDefault="00E65518" w:rsidP="00CC00E8">
      <w:pPr>
        <w:jc w:val="right"/>
        <w:rPr>
          <w:b/>
          <w:i/>
          <w:sz w:val="24"/>
          <w:szCs w:val="24"/>
        </w:rPr>
      </w:pPr>
    </w:p>
    <w:p w:rsidR="00E65518" w:rsidRDefault="00E65518" w:rsidP="00CC00E8">
      <w:pPr>
        <w:jc w:val="right"/>
        <w:rPr>
          <w:b/>
          <w:i/>
          <w:sz w:val="24"/>
          <w:szCs w:val="24"/>
        </w:rPr>
      </w:pPr>
    </w:p>
    <w:p w:rsidR="00E65518" w:rsidRDefault="00E65518" w:rsidP="00820115">
      <w:pPr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</w:t>
      </w:r>
    </w:p>
    <w:p w:rsidR="00E65518" w:rsidRDefault="00E65518" w:rsidP="00820115">
      <w:pPr>
        <w:rPr>
          <w:rFonts w:ascii="Arial" w:hAnsi="Arial" w:cs="Arial"/>
          <w:sz w:val="28"/>
          <w:szCs w:val="28"/>
          <w:vertAlign w:val="superscript"/>
        </w:rPr>
      </w:pPr>
    </w:p>
    <w:p w:rsidR="00E65518" w:rsidRPr="00B63109" w:rsidRDefault="00E65518" w:rsidP="00820115">
      <w:pPr>
        <w:jc w:val="right"/>
        <w:rPr>
          <w:b/>
          <w:i/>
          <w:sz w:val="24"/>
          <w:szCs w:val="24"/>
        </w:rPr>
      </w:pPr>
    </w:p>
    <w:p w:rsidR="00E65518" w:rsidRPr="00B63109" w:rsidRDefault="00E65518" w:rsidP="00CC00E8">
      <w:pPr>
        <w:jc w:val="center"/>
        <w:rPr>
          <w:b/>
          <w:sz w:val="24"/>
          <w:szCs w:val="24"/>
        </w:rPr>
      </w:pPr>
      <w:r w:rsidRPr="00B63109">
        <w:rPr>
          <w:b/>
          <w:sz w:val="24"/>
          <w:szCs w:val="24"/>
        </w:rPr>
        <w:t>Wykaz projektów</w:t>
      </w:r>
    </w:p>
    <w:p w:rsidR="00E65518" w:rsidRDefault="00E65518" w:rsidP="00CC00E8"/>
    <w:tbl>
      <w:tblPr>
        <w:tblW w:w="0" w:type="auto"/>
        <w:tblLayout w:type="fixed"/>
        <w:tblCellMar>
          <w:left w:w="113" w:type="dxa"/>
        </w:tblCellMar>
        <w:tblLook w:val="0000"/>
      </w:tblPr>
      <w:tblGrid>
        <w:gridCol w:w="539"/>
        <w:gridCol w:w="4961"/>
        <w:gridCol w:w="2410"/>
        <w:gridCol w:w="2268"/>
      </w:tblGrid>
      <w:tr w:rsidR="00E65518" w:rsidTr="006401C8">
        <w:tc>
          <w:tcPr>
            <w:tcW w:w="5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65518" w:rsidRDefault="00E65518" w:rsidP="006401C8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L.p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65518" w:rsidRDefault="00E65518" w:rsidP="006401C8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Nazwa projektu oraz program w ramach którego był realizowany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65518" w:rsidRDefault="00E65518" w:rsidP="006401C8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Termin realizacji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65518" w:rsidRDefault="00E65518" w:rsidP="006401C8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Wartość projektu w zł.</w:t>
            </w:r>
          </w:p>
        </w:tc>
      </w:tr>
      <w:tr w:rsidR="00E65518" w:rsidTr="006401C8">
        <w:tc>
          <w:tcPr>
            <w:tcW w:w="5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65518" w:rsidRDefault="00E65518" w:rsidP="006401C8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65518" w:rsidRDefault="00E65518" w:rsidP="006401C8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65518" w:rsidRDefault="00E65518" w:rsidP="006401C8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65518" w:rsidRDefault="00E65518" w:rsidP="006401C8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E65518" w:rsidTr="006401C8">
        <w:tc>
          <w:tcPr>
            <w:tcW w:w="5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65518" w:rsidRDefault="00E65518" w:rsidP="006401C8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65518" w:rsidRDefault="00E65518" w:rsidP="006401C8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65518" w:rsidRDefault="00E65518" w:rsidP="006401C8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65518" w:rsidRDefault="00E65518" w:rsidP="006401C8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E65518" w:rsidTr="006401C8">
        <w:tc>
          <w:tcPr>
            <w:tcW w:w="5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65518" w:rsidRDefault="00E65518" w:rsidP="006401C8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65518" w:rsidRDefault="00E65518" w:rsidP="006401C8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65518" w:rsidRDefault="00E65518" w:rsidP="006401C8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65518" w:rsidRDefault="00E65518" w:rsidP="006401C8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:rsidR="00E65518" w:rsidRDefault="00E65518" w:rsidP="00CC00E8"/>
    <w:p w:rsidR="00E65518" w:rsidRDefault="00E65518" w:rsidP="00CC00E8"/>
    <w:p w:rsidR="00E65518" w:rsidRDefault="00E65518" w:rsidP="00CC00E8"/>
    <w:p w:rsidR="00E65518" w:rsidRDefault="00E65518" w:rsidP="00CC00E8"/>
    <w:p w:rsidR="00E65518" w:rsidRDefault="00E65518" w:rsidP="00CC00E8"/>
    <w:p w:rsidR="00E65518" w:rsidRDefault="00E65518" w:rsidP="00CC00E8"/>
    <w:p w:rsidR="00E65518" w:rsidRDefault="00E65518" w:rsidP="00CC00E8"/>
    <w:p w:rsidR="00E65518" w:rsidRDefault="00E65518" w:rsidP="00CC00E8"/>
    <w:p w:rsidR="00E65518" w:rsidRDefault="00E65518" w:rsidP="00CC00E8"/>
    <w:p w:rsidR="00E65518" w:rsidRDefault="00E65518" w:rsidP="00CC00E8"/>
    <w:p w:rsidR="00E65518" w:rsidRDefault="00E65518" w:rsidP="00CC00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................................................                                                          ………………………………………….         </w:t>
      </w:r>
    </w:p>
    <w:p w:rsidR="00E65518" w:rsidRDefault="00E65518" w:rsidP="00CC00E8">
      <w:pPr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  <w:vertAlign w:val="superscript"/>
        </w:rPr>
        <w:t xml:space="preserve">          Miejscowość i data    </w:t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  <w:t xml:space="preserve">        Podpis Wykonawcy</w:t>
      </w:r>
    </w:p>
    <w:p w:rsidR="00E65518" w:rsidRDefault="00E65518" w:rsidP="00CC00E8"/>
    <w:p w:rsidR="00E65518" w:rsidRDefault="00E65518"/>
    <w:sectPr w:rsidR="00E65518" w:rsidSect="00645A67">
      <w:headerReference w:type="default" r:id="rId7"/>
      <w:footerReference w:type="default" r:id="rId8"/>
      <w:pgSz w:w="11906" w:h="16838" w:code="9"/>
      <w:pgMar w:top="719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5518" w:rsidRDefault="00E65518" w:rsidP="00383C35">
      <w:r>
        <w:separator/>
      </w:r>
    </w:p>
  </w:endnote>
  <w:endnote w:type="continuationSeparator" w:id="0">
    <w:p w:rsidR="00E65518" w:rsidRDefault="00E65518" w:rsidP="00383C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518" w:rsidRDefault="00E65518" w:rsidP="001E51D7">
    <w:pPr>
      <w:pStyle w:val="Footer"/>
      <w:jc w:val="center"/>
    </w:pPr>
    <w:r>
      <w:t>Projekt współfinansowany ze środków Unii Europejskiej, Europejskiego Funduszu Rozwoju Regionalnego w ramach Regionalnego Programu Operacyjnego Województwa Dolnośląskiego na lata 2014-2020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5518" w:rsidRDefault="00E65518" w:rsidP="00383C35">
      <w:r>
        <w:separator/>
      </w:r>
    </w:p>
  </w:footnote>
  <w:footnote w:type="continuationSeparator" w:id="0">
    <w:p w:rsidR="00E65518" w:rsidRDefault="00E65518" w:rsidP="00383C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518" w:rsidRDefault="00E65518">
    <w:pPr>
      <w:pStyle w:val="Header"/>
    </w:pPr>
    <w:r w:rsidRPr="00C771A8">
      <w:rPr>
        <w:b/>
        <w:noProof/>
        <w:color w:val="002060"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453.75pt;height:90.75pt;visibility:visible">
          <v:imagedata r:id="rId1" o:title=""/>
        </v:shape>
      </w:pict>
    </w:r>
  </w:p>
  <w:p w:rsidR="00E65518" w:rsidRDefault="00E6551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B0C42"/>
    <w:multiLevelType w:val="hybridMultilevel"/>
    <w:tmpl w:val="2632C5E0"/>
    <w:lvl w:ilvl="0" w:tplc="204C6B1A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1">
    <w:nsid w:val="052579F6"/>
    <w:multiLevelType w:val="hybridMultilevel"/>
    <w:tmpl w:val="0D306BE4"/>
    <w:lvl w:ilvl="0" w:tplc="171871E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2">
    <w:nsid w:val="132E7781"/>
    <w:multiLevelType w:val="hybridMultilevel"/>
    <w:tmpl w:val="BC86182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BA93F31"/>
    <w:multiLevelType w:val="hybridMultilevel"/>
    <w:tmpl w:val="BF547DD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4">
    <w:nsid w:val="36C32580"/>
    <w:multiLevelType w:val="hybridMultilevel"/>
    <w:tmpl w:val="143ED93E"/>
    <w:lvl w:ilvl="0" w:tplc="D0FE4D8A">
      <w:start w:val="1"/>
      <w:numFmt w:val="decimal"/>
      <w:lvlText w:val="%1."/>
      <w:lvlJc w:val="left"/>
      <w:pPr>
        <w:ind w:left="37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  <w:rPr>
        <w:rFonts w:cs="Times New Roman"/>
      </w:rPr>
    </w:lvl>
  </w:abstractNum>
  <w:abstractNum w:abstractNumId="5">
    <w:nsid w:val="4171432D"/>
    <w:multiLevelType w:val="hybridMultilevel"/>
    <w:tmpl w:val="9F668D0C"/>
    <w:lvl w:ilvl="0" w:tplc="04150011">
      <w:start w:val="1"/>
      <w:numFmt w:val="decimal"/>
      <w:lvlText w:val="%1)"/>
      <w:lvlJc w:val="left"/>
      <w:pPr>
        <w:ind w:left="73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5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7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9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1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3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5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7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97" w:hanging="180"/>
      </w:pPr>
      <w:rPr>
        <w:rFonts w:cs="Times New Roman"/>
      </w:rPr>
    </w:lvl>
  </w:abstractNum>
  <w:abstractNum w:abstractNumId="6">
    <w:nsid w:val="418B3B7B"/>
    <w:multiLevelType w:val="hybridMultilevel"/>
    <w:tmpl w:val="28CA195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F300968"/>
    <w:multiLevelType w:val="hybridMultilevel"/>
    <w:tmpl w:val="F96894F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7C838BF"/>
    <w:multiLevelType w:val="hybridMultilevel"/>
    <w:tmpl w:val="8D86B50A"/>
    <w:lvl w:ilvl="0" w:tplc="5338178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9">
    <w:nsid w:val="759C3FFD"/>
    <w:multiLevelType w:val="hybridMultilevel"/>
    <w:tmpl w:val="19A2E3B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2"/>
  </w:num>
  <w:num w:numId="7">
    <w:abstractNumId w:val="6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00E8"/>
    <w:rsid w:val="00027DD4"/>
    <w:rsid w:val="00037D5C"/>
    <w:rsid w:val="0007720D"/>
    <w:rsid w:val="0008528E"/>
    <w:rsid w:val="00131692"/>
    <w:rsid w:val="001E51D7"/>
    <w:rsid w:val="003070C0"/>
    <w:rsid w:val="00383C35"/>
    <w:rsid w:val="004242C8"/>
    <w:rsid w:val="005061B4"/>
    <w:rsid w:val="00531B8D"/>
    <w:rsid w:val="00550002"/>
    <w:rsid w:val="00621359"/>
    <w:rsid w:val="006401C8"/>
    <w:rsid w:val="00645A67"/>
    <w:rsid w:val="006D06CE"/>
    <w:rsid w:val="007247F6"/>
    <w:rsid w:val="00746625"/>
    <w:rsid w:val="00795C3B"/>
    <w:rsid w:val="007F203B"/>
    <w:rsid w:val="00820115"/>
    <w:rsid w:val="008D5DDD"/>
    <w:rsid w:val="008F3305"/>
    <w:rsid w:val="009253D2"/>
    <w:rsid w:val="00AC70AD"/>
    <w:rsid w:val="00B63109"/>
    <w:rsid w:val="00B73302"/>
    <w:rsid w:val="00BA0471"/>
    <w:rsid w:val="00BD1AA3"/>
    <w:rsid w:val="00C771A8"/>
    <w:rsid w:val="00C80D0C"/>
    <w:rsid w:val="00CB1B3F"/>
    <w:rsid w:val="00CC00E8"/>
    <w:rsid w:val="00D67936"/>
    <w:rsid w:val="00E655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00E8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C00E8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Heading6">
    <w:name w:val="heading 6"/>
    <w:basedOn w:val="Normal"/>
    <w:next w:val="Normal"/>
    <w:link w:val="Heading6Char"/>
    <w:uiPriority w:val="99"/>
    <w:qFormat/>
    <w:rsid w:val="00CC00E8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CC00E8"/>
    <w:rPr>
      <w:rFonts w:ascii="Arial" w:hAnsi="Arial" w:cs="Arial"/>
      <w:b/>
      <w:bCs/>
      <w:color w:val="000000"/>
      <w:kern w:val="0"/>
      <w:sz w:val="32"/>
      <w:szCs w:val="32"/>
      <w:lang w:eastAsia="pl-PL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CC00E8"/>
    <w:rPr>
      <w:rFonts w:ascii="Arial" w:hAnsi="Arial" w:cs="Arial"/>
      <w:b/>
      <w:bCs/>
      <w:color w:val="000000"/>
      <w:kern w:val="0"/>
      <w:sz w:val="24"/>
      <w:szCs w:val="24"/>
      <w:lang w:eastAsia="pl-PL"/>
    </w:rPr>
  </w:style>
  <w:style w:type="paragraph" w:styleId="ListParagraph">
    <w:name w:val="List Paragraph"/>
    <w:basedOn w:val="Normal"/>
    <w:uiPriority w:val="99"/>
    <w:qFormat/>
    <w:rsid w:val="00CC00E8"/>
    <w:pPr>
      <w:ind w:left="708"/>
    </w:pPr>
  </w:style>
  <w:style w:type="character" w:styleId="Hyperlink">
    <w:name w:val="Hyperlink"/>
    <w:basedOn w:val="DefaultParagraphFont"/>
    <w:uiPriority w:val="99"/>
    <w:rsid w:val="00CC00E8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CC00E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C00E8"/>
    <w:rPr>
      <w:rFonts w:eastAsia="Times New Roman" w:cs="Times New Roman"/>
      <w:color w:val="auto"/>
      <w:kern w:val="0"/>
      <w:sz w:val="20"/>
      <w:szCs w:val="20"/>
      <w:lang w:eastAsia="pl-PL"/>
    </w:rPr>
  </w:style>
  <w:style w:type="paragraph" w:styleId="Footer">
    <w:name w:val="footer"/>
    <w:basedOn w:val="Normal"/>
    <w:link w:val="FooterChar"/>
    <w:uiPriority w:val="99"/>
    <w:semiHidden/>
    <w:rsid w:val="00CC00E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C00E8"/>
    <w:rPr>
      <w:rFonts w:eastAsia="Times New Roman" w:cs="Times New Roman"/>
      <w:color w:val="auto"/>
      <w:kern w:val="0"/>
      <w:sz w:val="20"/>
      <w:szCs w:val="20"/>
      <w:lang w:eastAsia="pl-PL"/>
    </w:rPr>
  </w:style>
  <w:style w:type="paragraph" w:styleId="BodyTextIndent2">
    <w:name w:val="Body Text Indent 2"/>
    <w:basedOn w:val="Normal"/>
    <w:link w:val="BodyTextIndent2Char"/>
    <w:uiPriority w:val="99"/>
    <w:rsid w:val="00CC00E8"/>
    <w:pPr>
      <w:widowControl/>
      <w:autoSpaceDE/>
      <w:autoSpaceDN/>
      <w:adjustRightInd/>
      <w:spacing w:after="120" w:line="480" w:lineRule="auto"/>
      <w:ind w:left="283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CC00E8"/>
    <w:rPr>
      <w:rFonts w:eastAsia="Times New Roman" w:cs="Times New Roman"/>
      <w:color w:val="auto"/>
      <w:kern w:val="0"/>
      <w:sz w:val="24"/>
      <w:szCs w:val="24"/>
      <w:lang w:eastAsia="pl-PL"/>
    </w:rPr>
  </w:style>
  <w:style w:type="paragraph" w:styleId="BodyText">
    <w:name w:val="Body Text"/>
    <w:basedOn w:val="Normal"/>
    <w:link w:val="BodyTextChar"/>
    <w:uiPriority w:val="99"/>
    <w:semiHidden/>
    <w:rsid w:val="00CC00E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C00E8"/>
    <w:rPr>
      <w:rFonts w:eastAsia="Times New Roman" w:cs="Times New Roman"/>
      <w:color w:val="auto"/>
      <w:kern w:val="0"/>
      <w:sz w:val="20"/>
      <w:szCs w:val="20"/>
      <w:lang w:eastAsia="pl-PL"/>
    </w:rPr>
  </w:style>
  <w:style w:type="paragraph" w:styleId="NormalWeb">
    <w:name w:val="Normal (Web)"/>
    <w:basedOn w:val="Normal"/>
    <w:uiPriority w:val="99"/>
    <w:rsid w:val="00CC00E8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paragraph" w:customStyle="1" w:styleId="WW-Tekstpodstawowy3">
    <w:name w:val="WW-Tekst podstawowy 3"/>
    <w:basedOn w:val="Normal"/>
    <w:uiPriority w:val="99"/>
    <w:rsid w:val="00CC00E8"/>
    <w:pPr>
      <w:widowControl/>
    </w:pPr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CC00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C00E8"/>
    <w:rPr>
      <w:rFonts w:ascii="Tahoma" w:hAnsi="Tahoma" w:cs="Tahoma"/>
      <w:color w:val="auto"/>
      <w:kern w:val="0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4</Pages>
  <Words>625</Words>
  <Characters>3752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            </dc:title>
  <dc:subject/>
  <dc:creator>Admin</dc:creator>
  <cp:keywords/>
  <dc:description/>
  <cp:lastModifiedBy>Leszek</cp:lastModifiedBy>
  <cp:revision>3</cp:revision>
  <dcterms:created xsi:type="dcterms:W3CDTF">2019-01-04T08:10:00Z</dcterms:created>
  <dcterms:modified xsi:type="dcterms:W3CDTF">2019-01-04T08:11:00Z</dcterms:modified>
</cp:coreProperties>
</file>