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E71" w:rsidRPr="00AC70AD" w:rsidRDefault="00CB2E71" w:rsidP="00B566B9">
      <w:pPr>
        <w:pStyle w:val="Normal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CB2E71" w:rsidRDefault="00CB2E71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CB2E71" w:rsidRDefault="00CB2E71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CB2E71" w:rsidRPr="00020816" w:rsidRDefault="00CB2E71" w:rsidP="00B566B9">
      <w:pPr>
        <w:pStyle w:val="Heading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020816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:rsidR="00CB2E71" w:rsidRPr="00020816" w:rsidRDefault="00CB2E71" w:rsidP="00B566B9">
      <w:pPr>
        <w:rPr>
          <w:sz w:val="22"/>
          <w:szCs w:val="22"/>
          <w:lang w:val="en-US"/>
        </w:rPr>
      </w:pPr>
      <w:r w:rsidRPr="00020816">
        <w:rPr>
          <w:sz w:val="22"/>
          <w:szCs w:val="22"/>
          <w:lang w:val="en-US"/>
        </w:rPr>
        <w:t>REGON**):.............................................</w:t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CB2E71" w:rsidRDefault="00CB2E71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CB2E71" w:rsidRDefault="00CB2E71" w:rsidP="00B566B9">
      <w:pPr>
        <w:pStyle w:val="Heading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CB2E71" w:rsidRPr="0007720D" w:rsidRDefault="00CB2E71" w:rsidP="00B566B9">
      <w:r>
        <w:t> </w:t>
      </w:r>
    </w:p>
    <w:p w:rsidR="00CB2E71" w:rsidRDefault="00CB2E71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RIG.271.1</w:t>
      </w:r>
      <w:r w:rsidRPr="0007720D">
        <w:rPr>
          <w:b w:val="0"/>
          <w:sz w:val="24"/>
          <w:szCs w:val="24"/>
        </w:rPr>
        <w:t>.201</w:t>
      </w:r>
      <w:r>
        <w:rPr>
          <w:b w:val="0"/>
          <w:sz w:val="24"/>
          <w:szCs w:val="24"/>
        </w:rPr>
        <w:t>9</w:t>
      </w:r>
    </w:p>
    <w:p w:rsidR="00CB2E71" w:rsidRPr="0007720D" w:rsidRDefault="00CB2E71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CB2E71" w:rsidRDefault="00CB2E71" w:rsidP="00B566B9">
      <w:pPr>
        <w:pStyle w:val="Heading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B2E71" w:rsidRPr="006D06CE" w:rsidRDefault="00CB2E71" w:rsidP="00B566B9"/>
    <w:p w:rsidR="00CB2E71" w:rsidRDefault="00CB2E71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</w:t>
      </w:r>
      <w:r w:rsidRPr="009A5825">
        <w:rPr>
          <w:b/>
          <w:sz w:val="22"/>
          <w:szCs w:val="22"/>
        </w:rPr>
        <w:t xml:space="preserve">z dnia </w:t>
      </w:r>
      <w:r>
        <w:rPr>
          <w:b/>
          <w:color w:val="000000"/>
          <w:sz w:val="22"/>
          <w:szCs w:val="22"/>
        </w:rPr>
        <w:t>…………………</w:t>
      </w:r>
      <w:r w:rsidRPr="00AF4530">
        <w:rPr>
          <w:color w:val="FF0000"/>
          <w:sz w:val="22"/>
          <w:szCs w:val="22"/>
        </w:rPr>
        <w:t xml:space="preserve">  </w:t>
      </w:r>
      <w:r w:rsidRPr="006D06CE">
        <w:rPr>
          <w:sz w:val="22"/>
          <w:szCs w:val="22"/>
        </w:rPr>
        <w:t xml:space="preserve">prowadzone w oparciu o art. 4 pkt. 8 Ustawy z dnia </w:t>
      </w:r>
      <w:smartTag w:uri="urn:schemas-microsoft-com:office:smarttags" w:element="date">
        <w:smartTagPr>
          <w:attr w:name="Year" w:val="2004"/>
          <w:attr w:name="Day" w:val="29"/>
          <w:attr w:name="Month" w:val="1"/>
          <w:attr w:name="ls" w:val="trans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</w:t>
      </w:r>
      <w:r>
        <w:rPr>
          <w:sz w:val="22"/>
          <w:szCs w:val="22"/>
        </w:rPr>
        <w:t>ń publicznych /tj. Dz. U. z 2017 r. poz. 1579</w:t>
      </w:r>
      <w:r w:rsidRPr="006D06CE">
        <w:rPr>
          <w:sz w:val="22"/>
          <w:szCs w:val="22"/>
        </w:rPr>
        <w:t xml:space="preserve"> ze zm./ na zadanie:</w:t>
      </w:r>
    </w:p>
    <w:p w:rsidR="00CB2E71" w:rsidRDefault="00CB2E71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</w:p>
    <w:p w:rsidR="00CB2E71" w:rsidRPr="009A5825" w:rsidRDefault="00CB2E71" w:rsidP="009A5825">
      <w:pPr>
        <w:pStyle w:val="NoSpacing"/>
        <w:jc w:val="center"/>
        <w:rPr>
          <w:sz w:val="22"/>
          <w:szCs w:val="22"/>
        </w:rPr>
      </w:pPr>
      <w:r w:rsidRPr="009A5825">
        <w:rPr>
          <w:b/>
          <w:sz w:val="22"/>
          <w:szCs w:val="22"/>
        </w:rPr>
        <w:t>Budowa Otwartej Strefy Aktywności w Cieszowie na działce nr 175/1, gmina Stare Bogaczowice</w:t>
      </w:r>
      <w:r w:rsidRPr="009A5825">
        <w:rPr>
          <w:sz w:val="22"/>
          <w:szCs w:val="22"/>
        </w:rPr>
        <w:t>.</w:t>
      </w:r>
    </w:p>
    <w:p w:rsidR="00CB2E71" w:rsidRPr="003E3300" w:rsidRDefault="00CB2E71" w:rsidP="00B566B9">
      <w:pPr>
        <w:pStyle w:val="NoSpacing"/>
        <w:jc w:val="center"/>
        <w:rPr>
          <w:b/>
          <w:bCs/>
          <w:sz w:val="22"/>
          <w:szCs w:val="22"/>
        </w:rPr>
      </w:pPr>
    </w:p>
    <w:p w:rsidR="00CB2E71" w:rsidRPr="00B566B9" w:rsidRDefault="00CB2E71" w:rsidP="00B566B9">
      <w:pPr>
        <w:pStyle w:val="BodyText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Zarejestrowana nazwa Przedsiębiorstwa:</w:t>
      </w:r>
    </w:p>
    <w:p w:rsidR="00CB2E71" w:rsidRPr="00B566B9" w:rsidRDefault="00CB2E71" w:rsidP="00B566B9">
      <w:pPr>
        <w:pStyle w:val="BodyText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BodyText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BodyText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Zarejestrowany adres Przedsiębiorstwa:</w:t>
      </w:r>
    </w:p>
    <w:p w:rsidR="00CB2E71" w:rsidRPr="00B566B9" w:rsidRDefault="00CB2E71" w:rsidP="00B566B9">
      <w:pPr>
        <w:pStyle w:val="BodyText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BodyText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BodyText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BodyText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:rsidR="00CB2E71" w:rsidRPr="00B566B9" w:rsidRDefault="00CB2E71" w:rsidP="00B566B9">
      <w:pPr>
        <w:pStyle w:val="BodyText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BodyText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Numer telefonu .................................................,    Numer teleksu /fax ..................................................</w:t>
      </w:r>
    </w:p>
    <w:p w:rsidR="00CB2E71" w:rsidRPr="00B566B9" w:rsidRDefault="00CB2E71" w:rsidP="00B566B9">
      <w:pPr>
        <w:pStyle w:val="BodyText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BodyText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adres e-mail: ………………………………………………</w:t>
      </w:r>
    </w:p>
    <w:p w:rsidR="00CB2E71" w:rsidRPr="00B566B9" w:rsidRDefault="00CB2E71" w:rsidP="00B566B9">
      <w:pPr>
        <w:pStyle w:val="BodyText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NoSpacing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:rsidR="00CB2E71" w:rsidRPr="00B566B9" w:rsidRDefault="00CB2E71" w:rsidP="00B566B9">
      <w:pPr>
        <w:pStyle w:val="BodyText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BodyText"/>
        <w:numPr>
          <w:ilvl w:val="0"/>
          <w:numId w:val="4"/>
        </w:numPr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B566B9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CB2E71" w:rsidRPr="00B566B9" w:rsidRDefault="00CB2E71" w:rsidP="00B566B9">
      <w:pPr>
        <w:pStyle w:val="BodyText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BodyText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BodyText"/>
        <w:ind w:left="720" w:right="23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„netto” ………............………………zł</w:t>
      </w:r>
    </w:p>
    <w:p w:rsidR="00CB2E71" w:rsidRPr="00B566B9" w:rsidRDefault="00CB2E71" w:rsidP="00B566B9">
      <w:pPr>
        <w:pStyle w:val="BodyText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ListParagraph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pStyle w:val="ListParagraph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 </w:t>
      </w:r>
      <w:r w:rsidRPr="00B566B9">
        <w:rPr>
          <w:sz w:val="24"/>
          <w:szCs w:val="24"/>
        </w:rPr>
        <w:t>% w kwocie: ………………….…złotych 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ListParagraph"/>
        <w:jc w:val="both"/>
        <w:rPr>
          <w:sz w:val="24"/>
          <w:szCs w:val="24"/>
        </w:rPr>
      </w:pPr>
      <w:r w:rsidRPr="00B566B9">
        <w:rPr>
          <w:sz w:val="24"/>
          <w:szCs w:val="24"/>
        </w:rPr>
        <w:t xml:space="preserve">„brutto” ……............………………zł 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ListParagraph"/>
        <w:jc w:val="both"/>
        <w:rPr>
          <w:sz w:val="24"/>
          <w:szCs w:val="24"/>
        </w:rPr>
      </w:pPr>
      <w:r w:rsidRPr="00B566B9">
        <w:rPr>
          <w:sz w:val="24"/>
          <w:szCs w:val="24"/>
        </w:rPr>
        <w:t>(słownie „brutto”:……………………………………………..)</w:t>
      </w:r>
    </w:p>
    <w:p w:rsidR="00CB2E71" w:rsidRPr="009A5825" w:rsidRDefault="00CB2E71" w:rsidP="00B566B9">
      <w:pPr>
        <w:pStyle w:val="BodyText"/>
        <w:ind w:right="23"/>
        <w:jc w:val="both"/>
        <w:rPr>
          <w:rFonts w:ascii="Times New Roman" w:hAnsi="Times New Roman"/>
          <w:sz w:val="24"/>
          <w:szCs w:val="24"/>
        </w:rPr>
      </w:pPr>
    </w:p>
    <w:p w:rsidR="00CB2E71" w:rsidRPr="009A5825" w:rsidRDefault="00CB2E71" w:rsidP="00B566B9">
      <w:pPr>
        <w:pStyle w:val="BodyText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sz w:val="24"/>
          <w:szCs w:val="24"/>
          <w:u w:val="single"/>
        </w:rPr>
      </w:pPr>
      <w:r w:rsidRPr="009A5825">
        <w:rPr>
          <w:rFonts w:ascii="Times New Roman" w:hAnsi="Times New Roman"/>
          <w:b w:val="0"/>
          <w:bCs w:val="0"/>
          <w:sz w:val="24"/>
          <w:szCs w:val="24"/>
        </w:rPr>
        <w:t xml:space="preserve">Przedmiot zamówienia wykonamy w terminie 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do </w:t>
      </w:r>
      <w:r>
        <w:rPr>
          <w:rFonts w:ascii="Times New Roman" w:hAnsi="Times New Roman"/>
          <w:bCs w:val="0"/>
          <w:sz w:val="24"/>
          <w:szCs w:val="24"/>
        </w:rPr>
        <w:t>24.05</w:t>
      </w:r>
      <w:r w:rsidRPr="009A5825">
        <w:rPr>
          <w:rFonts w:ascii="Times New Roman" w:hAnsi="Times New Roman"/>
          <w:bCs w:val="0"/>
          <w:sz w:val="24"/>
          <w:szCs w:val="24"/>
        </w:rPr>
        <w:t>.201</w:t>
      </w:r>
      <w:r>
        <w:rPr>
          <w:rFonts w:ascii="Times New Roman" w:hAnsi="Times New Roman"/>
          <w:bCs w:val="0"/>
          <w:sz w:val="24"/>
          <w:szCs w:val="24"/>
        </w:rPr>
        <w:t>9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 r</w:t>
      </w:r>
      <w:r w:rsidRPr="009A5825"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:rsidR="00CB2E71" w:rsidRPr="00B566B9" w:rsidRDefault="00CB2E71" w:rsidP="00B566B9">
      <w:pPr>
        <w:pStyle w:val="BodyText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</w:p>
    <w:p w:rsidR="00CB2E71" w:rsidRPr="00B566B9" w:rsidRDefault="00CB2E71" w:rsidP="00B566B9">
      <w:pPr>
        <w:pStyle w:val="BodyText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CB2E71" w:rsidRPr="00B566B9" w:rsidRDefault="00CB2E71" w:rsidP="00B566B9">
      <w:pPr>
        <w:pStyle w:val="BodyText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pStyle w:val="BodyText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CB2E71" w:rsidRPr="00B566B9" w:rsidRDefault="00CB2E71" w:rsidP="00B566B9">
      <w:pPr>
        <w:pStyle w:val="BodyText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Default="00CB2E71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CB2E71" w:rsidRDefault="00CB2E71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CB2E71" w:rsidRDefault="00CB2E71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/>
    <w:sectPr w:rsidR="00CB2E71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E71" w:rsidRDefault="00CB2E71" w:rsidP="00F73E10">
      <w:r>
        <w:separator/>
      </w:r>
    </w:p>
  </w:endnote>
  <w:endnote w:type="continuationSeparator" w:id="0">
    <w:p w:rsidR="00CB2E71" w:rsidRDefault="00CB2E71" w:rsidP="00F73E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E71" w:rsidRDefault="00CB2E71" w:rsidP="00F73E10">
      <w:r>
        <w:separator/>
      </w:r>
    </w:p>
  </w:footnote>
  <w:footnote w:type="continuationSeparator" w:id="0">
    <w:p w:rsidR="00CB2E71" w:rsidRDefault="00CB2E71" w:rsidP="00F73E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E71" w:rsidRPr="007F4758" w:rsidRDefault="00CB2E71" w:rsidP="00D544DC">
    <w:pPr>
      <w:pStyle w:val="BodyText"/>
      <w:jc w:val="center"/>
      <w:rPr>
        <w:rFonts w:ascii="Calibri" w:hAnsi="Calibri" w:cs="Calibri"/>
        <w:sz w:val="22"/>
        <w:szCs w:val="22"/>
      </w:rPr>
    </w:pPr>
  </w:p>
  <w:p w:rsidR="00CB2E71" w:rsidRPr="00D544DC" w:rsidRDefault="00CB2E71" w:rsidP="00D544D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66B9"/>
    <w:rsid w:val="0001072B"/>
    <w:rsid w:val="00020816"/>
    <w:rsid w:val="0007720D"/>
    <w:rsid w:val="0008528E"/>
    <w:rsid w:val="000E3EE5"/>
    <w:rsid w:val="00115EFE"/>
    <w:rsid w:val="00144433"/>
    <w:rsid w:val="00257A01"/>
    <w:rsid w:val="00270DAC"/>
    <w:rsid w:val="003E3300"/>
    <w:rsid w:val="00405475"/>
    <w:rsid w:val="00514D2E"/>
    <w:rsid w:val="00643D31"/>
    <w:rsid w:val="00674D68"/>
    <w:rsid w:val="006C6024"/>
    <w:rsid w:val="006D06CE"/>
    <w:rsid w:val="006D6F7A"/>
    <w:rsid w:val="007F4758"/>
    <w:rsid w:val="007F4861"/>
    <w:rsid w:val="00816F48"/>
    <w:rsid w:val="008D3D83"/>
    <w:rsid w:val="00935B42"/>
    <w:rsid w:val="0095798E"/>
    <w:rsid w:val="009A5825"/>
    <w:rsid w:val="00AC4F3F"/>
    <w:rsid w:val="00AC70AD"/>
    <w:rsid w:val="00AF4530"/>
    <w:rsid w:val="00B566B9"/>
    <w:rsid w:val="00B73302"/>
    <w:rsid w:val="00B94011"/>
    <w:rsid w:val="00CB1B3F"/>
    <w:rsid w:val="00CB2E71"/>
    <w:rsid w:val="00D544DC"/>
    <w:rsid w:val="00DC239B"/>
    <w:rsid w:val="00DE1036"/>
    <w:rsid w:val="00EA5DE7"/>
    <w:rsid w:val="00F319CB"/>
    <w:rsid w:val="00F73E10"/>
    <w:rsid w:val="00FA7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B566B9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B566B9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Web">
    <w:name w:val="Normal (Web)"/>
    <w:basedOn w:val="Normal"/>
    <w:uiPriority w:val="99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link w:val="BodyText"/>
    <w:uiPriority w:val="99"/>
    <w:locked/>
    <w:rsid w:val="00B566B9"/>
    <w:rPr>
      <w:rFonts w:ascii="Arial" w:hAnsi="Arial"/>
      <w:b/>
      <w:color w:val="000000"/>
      <w:lang w:eastAsia="pl-PL"/>
    </w:rPr>
  </w:style>
  <w:style w:type="paragraph" w:styleId="BodyText">
    <w:name w:val="Body Text"/>
    <w:basedOn w:val="Normal"/>
    <w:link w:val="BodyTextChar2"/>
    <w:uiPriority w:val="99"/>
    <w:rsid w:val="00B566B9"/>
    <w:pPr>
      <w:widowControl/>
      <w:autoSpaceDE/>
      <w:autoSpaceDN/>
      <w:adjustRightInd/>
    </w:pPr>
    <w:rPr>
      <w:rFonts w:ascii="Arial" w:eastAsia="Calibri" w:hAnsi="Arial"/>
      <w:b/>
      <w:bCs/>
      <w:color w:val="000000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A82891"/>
    <w:rPr>
      <w:rFonts w:eastAsia="Times New Roman"/>
      <w:sz w:val="20"/>
      <w:szCs w:val="20"/>
    </w:rPr>
  </w:style>
  <w:style w:type="character" w:customStyle="1" w:styleId="BodyTextChar2">
    <w:name w:val="Body Text Char2"/>
    <w:basedOn w:val="DefaultParagraphFont"/>
    <w:link w:val="BodyText"/>
    <w:uiPriority w:val="99"/>
    <w:semiHidden/>
    <w:locked/>
    <w:rsid w:val="00B566B9"/>
    <w:rPr>
      <w:rFonts w:eastAsia="Times New Roman" w:cs="Times New Roman"/>
      <w:color w:val="auto"/>
      <w:lang w:eastAsia="pl-PL"/>
    </w:rPr>
  </w:style>
  <w:style w:type="paragraph" w:customStyle="1" w:styleId="WW-Tekstpodstawowy3">
    <w:name w:val="WW-Tekst podstawowy 3"/>
    <w:basedOn w:val="Normal"/>
    <w:uiPriority w:val="99"/>
    <w:rsid w:val="00B566B9"/>
    <w:pPr>
      <w:widowControl/>
    </w:pPr>
    <w:rPr>
      <w:b/>
      <w:bCs/>
    </w:rPr>
  </w:style>
  <w:style w:type="paragraph" w:styleId="ListParagraph">
    <w:name w:val="List Paragraph"/>
    <w:basedOn w:val="Normal"/>
    <w:uiPriority w:val="99"/>
    <w:qFormat/>
    <w:rsid w:val="00B566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B566B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566B9"/>
    <w:rPr>
      <w:rFonts w:eastAsia="Times New Roman" w:cs="Times New Roman"/>
      <w:color w:val="auto"/>
      <w:lang w:eastAsia="pl-PL"/>
    </w:rPr>
  </w:style>
  <w:style w:type="paragraph" w:styleId="NoSpacing">
    <w:name w:val="No Spacing"/>
    <w:uiPriority w:val="99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414</Words>
  <Characters>2485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Leszek</cp:lastModifiedBy>
  <cp:revision>3</cp:revision>
  <dcterms:created xsi:type="dcterms:W3CDTF">2018-07-30T06:48:00Z</dcterms:created>
  <dcterms:modified xsi:type="dcterms:W3CDTF">2019-01-03T12:10:00Z</dcterms:modified>
</cp:coreProperties>
</file>